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00"/>
      </w:tblPr>
      <w:tblGrid>
        <w:gridCol w:w="4291"/>
        <w:gridCol w:w="1147"/>
        <w:gridCol w:w="4140"/>
      </w:tblGrid>
      <w:tr w:rsidR="00FD1A72" w:rsidRPr="00A32EB3" w:rsidTr="00111217">
        <w:trPr>
          <w:trHeight w:val="529"/>
        </w:trPr>
        <w:tc>
          <w:tcPr>
            <w:tcW w:w="4291" w:type="dxa"/>
            <w:vMerge w:val="restart"/>
            <w:tcBorders>
              <w:top w:val="nil"/>
              <w:left w:val="nil"/>
              <w:bottom w:val="double" w:sz="2" w:space="0" w:color="000000"/>
              <w:right w:val="nil"/>
            </w:tcBorders>
          </w:tcPr>
          <w:p w:rsidR="00FD1A72" w:rsidRPr="00A32EB3" w:rsidRDefault="00FD1A72" w:rsidP="00111217">
            <w:pPr>
              <w:snapToGrid w:val="0"/>
              <w:rPr>
                <w:b/>
                <w:lang w:val="be-BY"/>
              </w:rPr>
            </w:pPr>
            <w:r w:rsidRPr="00A32EB3">
              <w:rPr>
                <w:b/>
                <w:lang w:val="be-BY"/>
              </w:rPr>
              <w:t>БАШКОРТОСТАН  РЕСПУБЛИКАҺЫ</w:t>
            </w:r>
          </w:p>
          <w:p w:rsidR="00FD1A72" w:rsidRPr="00A32EB3" w:rsidRDefault="00FD1A72" w:rsidP="00111217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БАЙМАК  РАЙОНЫ  МУНИЦИПАЛЬ</w:t>
            </w:r>
          </w:p>
          <w:p w:rsidR="00FD1A72" w:rsidRPr="00A32EB3" w:rsidRDefault="00FD1A72" w:rsidP="00111217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РАЙОНЫНЫҢ  СИБАЙ  АУЫЛ</w:t>
            </w:r>
          </w:p>
          <w:p w:rsidR="00FD1A72" w:rsidRPr="00A32EB3" w:rsidRDefault="00FD1A72" w:rsidP="00111217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СОВЕТЫ  АУЫЛ  БИЛӘМӘҺЕ</w:t>
            </w:r>
          </w:p>
          <w:p w:rsidR="00FD1A72" w:rsidRPr="00A32EB3" w:rsidRDefault="00FD1A72" w:rsidP="00111217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</w:rPr>
              <w:t>Х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  <w:r w:rsidRPr="00A32EB3"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кими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ӘТЕ</w:t>
            </w:r>
          </w:p>
          <w:p w:rsidR="00FD1A72" w:rsidRPr="00A32EB3" w:rsidRDefault="00FD1A72" w:rsidP="00111217">
            <w:pPr>
              <w:jc w:val="center"/>
              <w:rPr>
                <w:b/>
                <w:sz w:val="18"/>
                <w:szCs w:val="18"/>
              </w:rPr>
            </w:pPr>
          </w:p>
          <w:p w:rsidR="00FD1A72" w:rsidRPr="00A32EB3" w:rsidRDefault="00FD1A72" w:rsidP="00111217">
            <w:pPr>
              <w:jc w:val="center"/>
              <w:rPr>
                <w:b/>
                <w:sz w:val="18"/>
                <w:szCs w:val="18"/>
              </w:rPr>
            </w:pPr>
            <w:r w:rsidRPr="00A32EB3">
              <w:rPr>
                <w:b/>
                <w:sz w:val="18"/>
                <w:szCs w:val="18"/>
              </w:rPr>
              <w:t>453642, Баймак районы,</w:t>
            </w:r>
          </w:p>
          <w:p w:rsidR="00FD1A72" w:rsidRPr="00A32EB3" w:rsidRDefault="00FD1A72" w:rsidP="00111217">
            <w:pPr>
              <w:jc w:val="center"/>
              <w:rPr>
                <w:b/>
                <w:sz w:val="18"/>
                <w:szCs w:val="18"/>
              </w:rPr>
            </w:pPr>
            <w:r w:rsidRPr="00A32EB3">
              <w:rPr>
                <w:b/>
                <w:sz w:val="18"/>
                <w:szCs w:val="18"/>
              </w:rPr>
              <w:t>Иске Сибай ауылы, Ленин урамы, 16</w:t>
            </w:r>
          </w:p>
          <w:p w:rsidR="00FD1A72" w:rsidRPr="00A32EB3" w:rsidRDefault="00FD1A72" w:rsidP="00111217">
            <w:pPr>
              <w:jc w:val="center"/>
              <w:rPr>
                <w:b/>
                <w:sz w:val="24"/>
                <w:lang w:val="be-BY"/>
              </w:rPr>
            </w:pPr>
            <w:r w:rsidRPr="00A32EB3">
              <w:rPr>
                <w:b/>
                <w:sz w:val="18"/>
                <w:szCs w:val="18"/>
                <w:lang w:val="be-BY"/>
              </w:rPr>
              <w:t>Тел.: 8(34751) 4-43-35</w:t>
            </w:r>
          </w:p>
        </w:tc>
        <w:tc>
          <w:tcPr>
            <w:tcW w:w="1147" w:type="dxa"/>
          </w:tcPr>
          <w:p w:rsidR="00FD1A72" w:rsidRPr="00A32EB3" w:rsidRDefault="00FD1A72" w:rsidP="00111217">
            <w:pPr>
              <w:snapToGrid w:val="0"/>
              <w:rPr>
                <w:b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4.2pt;margin-top:1.55pt;width:60.25pt;height:71.85pt;z-index:251658240;mso-wrap-distance-left:9.05pt;mso-wrap-distance-right:9.05pt;mso-position-horizontal-relative:margin;mso-position-vertical-relative:text" filled="t">
                  <v:fill color2="black"/>
                  <v:imagedata r:id="rId5" o:title=""/>
                  <w10:wrap anchorx="margin"/>
                </v:shape>
                <o:OLEObject Type="Embed" ProgID="Microsoft" ShapeID="_x0000_s1026" DrawAspect="Content" ObjectID="_1569757624" r:id="rId6"/>
              </w:pic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double" w:sz="2" w:space="0" w:color="000000"/>
              <w:right w:val="nil"/>
            </w:tcBorders>
          </w:tcPr>
          <w:p w:rsidR="00FD1A72" w:rsidRPr="00D45B7F" w:rsidRDefault="00FD1A72" w:rsidP="00111217">
            <w:pPr>
              <w:pStyle w:val="BodyText"/>
              <w:snapToGrid w:val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РЕСПУБЛИКА  БАШКОРТОСТАН</w:t>
            </w:r>
          </w:p>
          <w:p w:rsidR="00FD1A72" w:rsidRPr="00A32EB3" w:rsidRDefault="00FD1A72" w:rsidP="00111217">
            <w:pPr>
              <w:pStyle w:val="BodyText"/>
              <w:snapToGri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АДМИНИСТРАЦИЯ СЕЛЬСКОГО  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ПОСЕЛЕНИЯ  СИБАЙСКИЙ  СЕЛЬСОВЕТ  МУНИЦИПАЛЬНОГО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РАЙОНА  БАЙМАКСКИЙ  РАЙОН</w:t>
            </w:r>
            <w:r w:rsidRPr="00A32EB3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</w:p>
          <w:p w:rsidR="00FD1A72" w:rsidRPr="00A32EB3" w:rsidRDefault="00FD1A72" w:rsidP="00111217">
            <w:pPr>
              <w:pStyle w:val="BodyText"/>
              <w:snapToGri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18"/>
                <w:szCs w:val="18"/>
                <w:lang w:val="ru-RU"/>
              </w:rPr>
              <w:t>453642, Баймакский  район,</w:t>
            </w:r>
          </w:p>
          <w:p w:rsidR="00FD1A72" w:rsidRPr="00A32EB3" w:rsidRDefault="00FD1A72" w:rsidP="00111217">
            <w:pPr>
              <w:pStyle w:val="BodyText"/>
              <w:tabs>
                <w:tab w:val="left" w:pos="4865"/>
              </w:tabs>
              <w:ind w:left="2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32EB3">
              <w:rPr>
                <w:rFonts w:ascii="Times New Roman" w:hAnsi="Times New Roman"/>
                <w:sz w:val="18"/>
                <w:szCs w:val="18"/>
                <w:lang w:val="ru-RU"/>
              </w:rPr>
              <w:t>село Старый Сибай, ул.Ленина, 16</w:t>
            </w:r>
          </w:p>
          <w:p w:rsidR="00FD1A72" w:rsidRPr="00A32EB3" w:rsidRDefault="00FD1A72" w:rsidP="00111217">
            <w:pPr>
              <w:pStyle w:val="BodyText"/>
              <w:tabs>
                <w:tab w:val="left" w:pos="870"/>
                <w:tab w:val="center" w:pos="2193"/>
                <w:tab w:val="left" w:pos="4865"/>
              </w:tabs>
              <w:rPr>
                <w:rFonts w:ascii="Times New Roman" w:hAnsi="Times New Roman"/>
                <w:b w:val="0"/>
                <w:caps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18"/>
                <w:szCs w:val="18"/>
                <w:lang w:val="ru-RU"/>
              </w:rPr>
              <w:t>Тел.: 8(34751) 4-43-35</w:t>
            </w:r>
          </w:p>
          <w:p w:rsidR="00FD1A72" w:rsidRPr="00A32EB3" w:rsidRDefault="00FD1A72" w:rsidP="00111217">
            <w:pPr>
              <w:tabs>
                <w:tab w:val="left" w:pos="3030"/>
              </w:tabs>
            </w:pPr>
            <w:r w:rsidRPr="00A32EB3">
              <w:tab/>
            </w:r>
          </w:p>
        </w:tc>
      </w:tr>
      <w:tr w:rsidR="00FD1A72" w:rsidRPr="00A32EB3" w:rsidTr="00111217">
        <w:trPr>
          <w:trHeight w:val="2128"/>
        </w:trPr>
        <w:tc>
          <w:tcPr>
            <w:tcW w:w="4291" w:type="dxa"/>
            <w:vMerge/>
            <w:tcBorders>
              <w:top w:val="nil"/>
              <w:left w:val="nil"/>
              <w:bottom w:val="double" w:sz="2" w:space="0" w:color="000000"/>
              <w:right w:val="nil"/>
            </w:tcBorders>
            <w:vAlign w:val="center"/>
          </w:tcPr>
          <w:p w:rsidR="00FD1A72" w:rsidRPr="00A32EB3" w:rsidRDefault="00FD1A72" w:rsidP="00111217">
            <w:pPr>
              <w:rPr>
                <w:b/>
                <w:sz w:val="24"/>
                <w:lang w:val="be-BY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double" w:sz="2" w:space="0" w:color="000000"/>
              <w:right w:val="nil"/>
            </w:tcBorders>
          </w:tcPr>
          <w:p w:rsidR="00FD1A72" w:rsidRPr="00A32EB3" w:rsidRDefault="00FD1A72" w:rsidP="00111217">
            <w:pPr>
              <w:snapToGrid w:val="0"/>
              <w:jc w:val="center"/>
              <w:rPr>
                <w:lang w:val="be-BY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double" w:sz="2" w:space="0" w:color="000000"/>
              <w:right w:val="nil"/>
            </w:tcBorders>
            <w:vAlign w:val="center"/>
          </w:tcPr>
          <w:p w:rsidR="00FD1A72" w:rsidRPr="00A32EB3" w:rsidRDefault="00FD1A72" w:rsidP="00111217"/>
        </w:tc>
      </w:tr>
    </w:tbl>
    <w:p w:rsidR="00FD1A72" w:rsidRPr="00D45B7F" w:rsidRDefault="00FD1A72" w:rsidP="00EC1396">
      <w:r w:rsidRPr="00A32EB3">
        <w:t xml:space="preserve">  </w:t>
      </w:r>
      <w:r>
        <w:t xml:space="preserve">         </w:t>
      </w:r>
      <w:r w:rsidRPr="00C747E3">
        <w:rPr>
          <w:b/>
          <w:sz w:val="28"/>
          <w:szCs w:val="28"/>
        </w:rPr>
        <w:t>КАРАР                                                                    ПОСТАНОВЛЕНИЕ</w:t>
      </w:r>
    </w:p>
    <w:p w:rsidR="00FD1A72" w:rsidRDefault="00FD1A72" w:rsidP="00EC139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747E3">
        <w:rPr>
          <w:sz w:val="28"/>
          <w:szCs w:val="28"/>
        </w:rPr>
        <w:t xml:space="preserve"> «13 » сентябрь  2017 й.                </w:t>
      </w:r>
      <w:r>
        <w:rPr>
          <w:sz w:val="28"/>
          <w:szCs w:val="28"/>
        </w:rPr>
        <w:t xml:space="preserve">  № 157/4</w:t>
      </w:r>
      <w:r w:rsidRPr="00C747E3">
        <w:rPr>
          <w:sz w:val="28"/>
          <w:szCs w:val="28"/>
        </w:rPr>
        <w:t xml:space="preserve">                  «13»  сентября  </w:t>
      </w:r>
      <w:smartTag w:uri="urn:schemas-microsoft-com:office:smarttags" w:element="metricconverter">
        <w:smartTagPr>
          <w:attr w:name="ProductID" w:val="2017 г"/>
        </w:smartTagPr>
        <w:r w:rsidRPr="00C747E3">
          <w:rPr>
            <w:sz w:val="28"/>
            <w:szCs w:val="28"/>
          </w:rPr>
          <w:t>2017 г</w:t>
        </w:r>
      </w:smartTag>
      <w:r w:rsidRPr="00C747E3">
        <w:rPr>
          <w:sz w:val="28"/>
          <w:szCs w:val="28"/>
        </w:rPr>
        <w:t>.</w:t>
      </w:r>
    </w:p>
    <w:p w:rsidR="00FD1A72" w:rsidRPr="0087261C" w:rsidRDefault="00FD1A72" w:rsidP="00EC1396">
      <w:pPr>
        <w:rPr>
          <w:sz w:val="28"/>
          <w:szCs w:val="28"/>
        </w:rPr>
      </w:pPr>
    </w:p>
    <w:p w:rsidR="00FD1A72" w:rsidRDefault="00FD1A72" w:rsidP="006E29AF">
      <w:pPr>
        <w:jc w:val="center"/>
        <w:rPr>
          <w:sz w:val="28"/>
          <w:szCs w:val="28"/>
        </w:rPr>
      </w:pPr>
      <w:r w:rsidRPr="00D45B7F">
        <w:rPr>
          <w:b/>
          <w:sz w:val="28"/>
          <w:szCs w:val="28"/>
        </w:rPr>
        <w:t xml:space="preserve">Об утверждении Порядка </w:t>
      </w:r>
    </w:p>
    <w:p w:rsidR="00FD1A72" w:rsidRPr="006E29AF" w:rsidRDefault="00FD1A72" w:rsidP="006E29AF">
      <w:pPr>
        <w:jc w:val="center"/>
        <w:rPr>
          <w:b/>
          <w:sz w:val="28"/>
          <w:szCs w:val="28"/>
        </w:rPr>
      </w:pPr>
      <w:r w:rsidRPr="006E29AF">
        <w:rPr>
          <w:b/>
          <w:sz w:val="28"/>
          <w:szCs w:val="28"/>
        </w:rPr>
        <w:t>представления, рассмотрения и оценки предложений заинтересованных             лиц о включении дворовой территории, расположенной на территории сельского поселения Сибайский сельсовет муниципального района Баймакский район Республики Башкортостан в муниципальную программу</w:t>
      </w:r>
      <w:r>
        <w:rPr>
          <w:b/>
          <w:sz w:val="28"/>
          <w:szCs w:val="28"/>
        </w:rPr>
        <w:t xml:space="preserve"> </w:t>
      </w:r>
      <w:r w:rsidRPr="006E29AF">
        <w:rPr>
          <w:b/>
          <w:sz w:val="28"/>
          <w:szCs w:val="28"/>
        </w:rPr>
        <w:t xml:space="preserve">«Формирование современной городской среды </w:t>
      </w:r>
      <w:r>
        <w:rPr>
          <w:b/>
          <w:sz w:val="28"/>
          <w:szCs w:val="28"/>
        </w:rPr>
        <w:t>на территории</w:t>
      </w:r>
      <w:r w:rsidRPr="006E29A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 поселения</w:t>
      </w:r>
      <w:r w:rsidRPr="006E29AF">
        <w:rPr>
          <w:b/>
          <w:sz w:val="28"/>
          <w:szCs w:val="28"/>
        </w:rPr>
        <w:t xml:space="preserve"> Сибайский сельсовет муниципального района Баймакский район  Республики Башкортостан на 2018-2022 годы»</w:t>
      </w:r>
    </w:p>
    <w:p w:rsidR="00FD1A72" w:rsidRPr="000473AE" w:rsidRDefault="00FD1A72" w:rsidP="006E29AF">
      <w:pPr>
        <w:jc w:val="both"/>
        <w:rPr>
          <w:bCs/>
          <w:sz w:val="28"/>
          <w:szCs w:val="28"/>
        </w:rPr>
      </w:pPr>
    </w:p>
    <w:p w:rsidR="00FD1A72" w:rsidRDefault="00FD1A72" w:rsidP="00EC13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</w:t>
      </w:r>
      <w:r w:rsidRPr="0087261C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552E7D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552E7D">
        <w:rPr>
          <w:sz w:val="28"/>
          <w:szCs w:val="28"/>
        </w:rPr>
        <w:t xml:space="preserve">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r>
        <w:rPr>
          <w:sz w:val="28"/>
          <w:szCs w:val="28"/>
        </w:rPr>
        <w:t>»,</w:t>
      </w:r>
      <w:r w:rsidRPr="006E29A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87261C">
        <w:rPr>
          <w:sz w:val="28"/>
          <w:szCs w:val="28"/>
        </w:rPr>
        <w:t xml:space="preserve">а основании Устава </w:t>
      </w:r>
      <w:r>
        <w:rPr>
          <w:sz w:val="28"/>
          <w:szCs w:val="28"/>
        </w:rPr>
        <w:t>сельского</w:t>
      </w:r>
      <w:r w:rsidRPr="0087261C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Сибайский сельсовет</w:t>
      </w:r>
      <w:r w:rsidRPr="0087261C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Баймакский район Республики Башкортостан»</w:t>
      </w:r>
    </w:p>
    <w:p w:rsidR="00FD1A72" w:rsidRPr="0087261C" w:rsidRDefault="00FD1A72" w:rsidP="00EC1396">
      <w:pPr>
        <w:jc w:val="center"/>
        <w:rPr>
          <w:sz w:val="28"/>
          <w:szCs w:val="28"/>
        </w:rPr>
      </w:pPr>
      <w:r w:rsidRPr="0087261C">
        <w:rPr>
          <w:sz w:val="28"/>
          <w:szCs w:val="28"/>
        </w:rPr>
        <w:t>ПОСТАНОВЛЯЮ:</w:t>
      </w:r>
    </w:p>
    <w:p w:rsidR="00FD1A72" w:rsidRPr="006E29AF" w:rsidRDefault="00FD1A72" w:rsidP="006E29A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7261C">
        <w:rPr>
          <w:sz w:val="28"/>
          <w:szCs w:val="28"/>
        </w:rPr>
        <w:t xml:space="preserve">1. Утвердить Порядок </w:t>
      </w:r>
      <w:r w:rsidRPr="006E29AF">
        <w:rPr>
          <w:sz w:val="28"/>
          <w:szCs w:val="28"/>
        </w:rPr>
        <w:t>представления, рассмотрения и оценки предложен</w:t>
      </w:r>
      <w:r>
        <w:rPr>
          <w:sz w:val="28"/>
          <w:szCs w:val="28"/>
        </w:rPr>
        <w:t xml:space="preserve">ий заинтересованных </w:t>
      </w:r>
      <w:r w:rsidRPr="006E29AF">
        <w:rPr>
          <w:sz w:val="28"/>
          <w:szCs w:val="28"/>
        </w:rPr>
        <w:t>лиц о включении дворовой территории, расположенной на территории сельского поселения Сибайский сельсовет муниципального района Баймакский район Республики Башкортостан в муниципальную программу</w:t>
      </w:r>
      <w:r>
        <w:rPr>
          <w:sz w:val="28"/>
          <w:szCs w:val="28"/>
        </w:rPr>
        <w:t xml:space="preserve"> </w:t>
      </w:r>
      <w:r w:rsidRPr="006E29AF">
        <w:rPr>
          <w:sz w:val="28"/>
          <w:szCs w:val="28"/>
        </w:rPr>
        <w:t xml:space="preserve">«Формирование современной городской среды </w:t>
      </w:r>
      <w:r>
        <w:rPr>
          <w:sz w:val="28"/>
          <w:szCs w:val="28"/>
        </w:rPr>
        <w:t>на территории</w:t>
      </w:r>
      <w:r w:rsidRPr="006E29A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6E29AF">
        <w:rPr>
          <w:sz w:val="28"/>
          <w:szCs w:val="28"/>
        </w:rPr>
        <w:t xml:space="preserve"> Сибайский сельсовет муниципального района Баймакский район  Республики Башкортостан на 2018-2022 годы</w:t>
      </w:r>
      <w:r w:rsidRPr="006E29AF">
        <w:rPr>
          <w:b/>
          <w:sz w:val="28"/>
          <w:szCs w:val="28"/>
        </w:rPr>
        <w:t>»</w:t>
      </w:r>
    </w:p>
    <w:p w:rsidR="00FD1A72" w:rsidRPr="00D45B7F" w:rsidRDefault="00FD1A72" w:rsidP="00EC139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726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7261C">
        <w:rPr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sz w:val="28"/>
          <w:szCs w:val="28"/>
        </w:rPr>
        <w:t>сельского</w:t>
      </w:r>
      <w:r w:rsidRPr="0087261C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Сибайский сельсовет </w:t>
      </w:r>
      <w:r>
        <w:rPr>
          <w:sz w:val="28"/>
          <w:szCs w:val="28"/>
          <w:lang w:val="en-US"/>
        </w:rPr>
        <w:t>www</w:t>
      </w:r>
      <w:r w:rsidRPr="00D45B7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sibaj</w:t>
      </w:r>
      <w:r w:rsidRPr="00D45B7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bajm</w:t>
      </w:r>
      <w:r w:rsidRPr="00D45B7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FD1A72" w:rsidRPr="0087261C" w:rsidRDefault="00FD1A72" w:rsidP="00EC139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7261C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D1A72" w:rsidRPr="0087261C" w:rsidRDefault="00FD1A72" w:rsidP="00EC1396">
      <w:pPr>
        <w:jc w:val="both"/>
        <w:rPr>
          <w:sz w:val="28"/>
          <w:szCs w:val="28"/>
        </w:rPr>
      </w:pPr>
    </w:p>
    <w:p w:rsidR="00FD1A72" w:rsidRDefault="00FD1A72" w:rsidP="00EC139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D1A72" w:rsidRPr="0087261C" w:rsidRDefault="00FD1A72" w:rsidP="00EC13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Сибайский сельсовет:                </w:t>
      </w:r>
      <w:r w:rsidRPr="0087261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</w:t>
      </w:r>
      <w:r w:rsidRPr="0087261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87261C">
        <w:rPr>
          <w:sz w:val="28"/>
          <w:szCs w:val="28"/>
        </w:rPr>
        <w:t xml:space="preserve"> </w:t>
      </w:r>
      <w:r>
        <w:rPr>
          <w:sz w:val="28"/>
          <w:szCs w:val="28"/>
        </w:rPr>
        <w:t>А.Б.Галина</w:t>
      </w:r>
    </w:p>
    <w:p w:rsidR="00FD1A72" w:rsidRDefault="00FD1A72" w:rsidP="006E29AF">
      <w:pPr>
        <w:rPr>
          <w:sz w:val="28"/>
          <w:szCs w:val="28"/>
        </w:rPr>
      </w:pPr>
    </w:p>
    <w:p w:rsidR="00FD1A72" w:rsidRDefault="00FD1A72" w:rsidP="00565E2D">
      <w:pPr>
        <w:ind w:left="4253"/>
        <w:rPr>
          <w:sz w:val="24"/>
          <w:szCs w:val="24"/>
        </w:rPr>
      </w:pPr>
    </w:p>
    <w:p w:rsidR="00FD1A72" w:rsidRPr="007D536F" w:rsidRDefault="00FD1A72" w:rsidP="00565E2D">
      <w:pPr>
        <w:ind w:left="4253"/>
        <w:rPr>
          <w:sz w:val="24"/>
          <w:szCs w:val="24"/>
        </w:rPr>
      </w:pPr>
      <w:r w:rsidRPr="007D536F">
        <w:rPr>
          <w:sz w:val="24"/>
          <w:szCs w:val="24"/>
        </w:rPr>
        <w:t xml:space="preserve">Приложение </w:t>
      </w:r>
    </w:p>
    <w:p w:rsidR="00FD1A72" w:rsidRPr="007D536F" w:rsidRDefault="00FD1A72" w:rsidP="00565E2D">
      <w:pPr>
        <w:ind w:left="4253"/>
        <w:rPr>
          <w:sz w:val="24"/>
          <w:szCs w:val="24"/>
        </w:rPr>
      </w:pPr>
      <w:r w:rsidRPr="007D536F">
        <w:rPr>
          <w:sz w:val="24"/>
          <w:szCs w:val="24"/>
        </w:rPr>
        <w:t>к постановлению Админи</w:t>
      </w:r>
      <w:bookmarkStart w:id="0" w:name="_GoBack"/>
      <w:bookmarkEnd w:id="0"/>
      <w:r w:rsidRPr="007D536F">
        <w:rPr>
          <w:sz w:val="24"/>
          <w:szCs w:val="24"/>
        </w:rPr>
        <w:t xml:space="preserve">страции </w:t>
      </w:r>
    </w:p>
    <w:p w:rsidR="00FD1A72" w:rsidRPr="007D536F" w:rsidRDefault="00FD1A72" w:rsidP="00565E2D">
      <w:pPr>
        <w:tabs>
          <w:tab w:val="left" w:pos="4395"/>
        </w:tabs>
        <w:ind w:left="4253"/>
        <w:rPr>
          <w:sz w:val="24"/>
          <w:szCs w:val="24"/>
        </w:rPr>
      </w:pPr>
      <w:r w:rsidRPr="007D536F">
        <w:rPr>
          <w:sz w:val="24"/>
          <w:szCs w:val="24"/>
        </w:rPr>
        <w:t>сельского поселения Сибайский сельсовет муниципального района Баймакский район Республики Башкортостан</w:t>
      </w:r>
    </w:p>
    <w:p w:rsidR="00FD1A72" w:rsidRPr="007D536F" w:rsidRDefault="00FD1A72" w:rsidP="00565E2D">
      <w:pPr>
        <w:ind w:left="4253"/>
        <w:rPr>
          <w:sz w:val="24"/>
          <w:szCs w:val="24"/>
        </w:rPr>
      </w:pPr>
      <w:r w:rsidRPr="007D536F">
        <w:rPr>
          <w:sz w:val="24"/>
          <w:szCs w:val="24"/>
        </w:rPr>
        <w:t xml:space="preserve">от 13 сентября </w:t>
      </w:r>
      <w:smartTag w:uri="urn:schemas-microsoft-com:office:smarttags" w:element="metricconverter">
        <w:smartTagPr>
          <w:attr w:name="ProductID" w:val="2017 г"/>
        </w:smartTagPr>
        <w:r w:rsidRPr="007D536F">
          <w:rPr>
            <w:sz w:val="24"/>
            <w:szCs w:val="24"/>
          </w:rPr>
          <w:t>2017 г</w:t>
        </w:r>
      </w:smartTag>
      <w:r w:rsidRPr="007D536F">
        <w:rPr>
          <w:sz w:val="24"/>
          <w:szCs w:val="24"/>
        </w:rPr>
        <w:t>. № 157/4</w:t>
      </w:r>
    </w:p>
    <w:p w:rsidR="00FD1A72" w:rsidRPr="007D536F" w:rsidRDefault="00FD1A72" w:rsidP="00565E2D">
      <w:pPr>
        <w:tabs>
          <w:tab w:val="left" w:pos="0"/>
        </w:tabs>
        <w:ind w:firstLine="4962"/>
        <w:rPr>
          <w:b/>
          <w:color w:val="FFFFFF"/>
          <w:sz w:val="24"/>
          <w:szCs w:val="24"/>
        </w:rPr>
      </w:pPr>
    </w:p>
    <w:p w:rsidR="00FD1A72" w:rsidRPr="00D4494B" w:rsidRDefault="00FD1A72" w:rsidP="007D536F">
      <w:pPr>
        <w:tabs>
          <w:tab w:val="left" w:pos="0"/>
        </w:tabs>
        <w:rPr>
          <w:b/>
          <w:color w:val="FFFFFF"/>
        </w:rPr>
      </w:pPr>
      <w:r>
        <w:rPr>
          <w:b/>
          <w:color w:val="FFFFFF"/>
        </w:rPr>
        <w:t>ЛЕНИ</w:t>
      </w:r>
    </w:p>
    <w:p w:rsidR="00FD1A72" w:rsidRPr="007D536F" w:rsidRDefault="00FD1A72" w:rsidP="00565E2D">
      <w:pPr>
        <w:jc w:val="center"/>
        <w:rPr>
          <w:b/>
          <w:sz w:val="28"/>
          <w:szCs w:val="28"/>
        </w:rPr>
      </w:pPr>
      <w:r w:rsidRPr="007D536F">
        <w:rPr>
          <w:b/>
          <w:sz w:val="28"/>
          <w:szCs w:val="28"/>
        </w:rPr>
        <w:t>Порядок</w:t>
      </w:r>
    </w:p>
    <w:p w:rsidR="00FD1A72" w:rsidRPr="007D536F" w:rsidRDefault="00FD1A72" w:rsidP="00565E2D">
      <w:pPr>
        <w:jc w:val="center"/>
        <w:rPr>
          <w:b/>
          <w:sz w:val="28"/>
          <w:szCs w:val="28"/>
        </w:rPr>
      </w:pPr>
      <w:r w:rsidRPr="007D536F">
        <w:rPr>
          <w:b/>
          <w:sz w:val="28"/>
          <w:szCs w:val="28"/>
        </w:rPr>
        <w:t xml:space="preserve">представления, рассмотрения и оценки предложений заинтересованных             лиц о включении дворовой территории, расположенной на территории сельского поселения Сибайский сельсовет муниципального района Баймакский район Республики Башкортостан в муниципальную программу«Формирование современной городской среды </w:t>
      </w:r>
      <w:r>
        <w:rPr>
          <w:b/>
          <w:sz w:val="28"/>
          <w:szCs w:val="28"/>
        </w:rPr>
        <w:t>на территории сельского</w:t>
      </w:r>
      <w:r w:rsidRPr="007D536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7D536F">
        <w:rPr>
          <w:b/>
          <w:sz w:val="28"/>
          <w:szCs w:val="28"/>
        </w:rPr>
        <w:t xml:space="preserve"> Сибайский сельсовет муниципального района Баймакский район  Республики Башкортостан на 2018-2022 годы»</w:t>
      </w:r>
    </w:p>
    <w:p w:rsidR="00FD1A72" w:rsidRPr="007D536F" w:rsidRDefault="00FD1A72" w:rsidP="00565E2D">
      <w:pPr>
        <w:jc w:val="both"/>
        <w:rPr>
          <w:b/>
          <w:bCs/>
          <w:sz w:val="28"/>
          <w:szCs w:val="28"/>
        </w:rPr>
      </w:pPr>
    </w:p>
    <w:p w:rsidR="00FD1A72" w:rsidRPr="007D536F" w:rsidRDefault="00FD1A72" w:rsidP="007D536F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7D536F">
        <w:rPr>
          <w:b/>
          <w:sz w:val="28"/>
          <w:szCs w:val="28"/>
        </w:rPr>
        <w:t>Общие положения</w:t>
      </w:r>
    </w:p>
    <w:p w:rsidR="00FD1A72" w:rsidRPr="007D536F" w:rsidRDefault="00FD1A72" w:rsidP="00A52820">
      <w:pPr>
        <w:ind w:firstLine="709"/>
        <w:jc w:val="both"/>
        <w:rPr>
          <w:bCs/>
          <w:sz w:val="28"/>
          <w:szCs w:val="28"/>
        </w:rPr>
      </w:pPr>
      <w:r w:rsidRPr="007D536F">
        <w:rPr>
          <w:sz w:val="28"/>
          <w:szCs w:val="28"/>
        </w:rPr>
        <w:t>1.1. Настоящий Порядок разработан в целях формирования современной городской среды на территории сельского поселения Сибайский сельсовет муниципального района Баймакский район  Республики Башкортостан путем благоустройства дворовых территорий многоквартирных домов и определяет порядок и сроки представления, рассмотрения и оценки предложений заинтересованных лиц о включении дворовой территории многоквартирного дома в муниципальную программу «Формирование современной городской среды в сельском поселении Сибайский сельсовет муниципального района Баймакский район  Республики Башкортостан на 2018-2022 годы»</w:t>
      </w:r>
      <w:r w:rsidRPr="007D536F">
        <w:rPr>
          <w:bCs/>
          <w:sz w:val="28"/>
          <w:szCs w:val="28"/>
        </w:rPr>
        <w:t>(далее – Порядок).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1.2. В настоящем Порядке под дворовой территорией многоквартирного дома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прилегающие к многоквартирным домам</w:t>
      </w:r>
    </w:p>
    <w:p w:rsidR="00FD1A72" w:rsidRPr="007D536F" w:rsidRDefault="00FD1A72" w:rsidP="00565E2D">
      <w:pPr>
        <w:ind w:firstLine="709"/>
        <w:jc w:val="both"/>
        <w:rPr>
          <w:sz w:val="28"/>
          <w:szCs w:val="28"/>
        </w:rPr>
      </w:pPr>
      <w:r w:rsidRPr="007D536F">
        <w:rPr>
          <w:sz w:val="28"/>
          <w:szCs w:val="28"/>
        </w:rPr>
        <w:t xml:space="preserve">1.3. Адресный перечень дворовых территорий многоквартирных домов, расположенных на территории сельского поселения Сибайский сельсовет муниципального района Баймакский район Республики Башкортостан, на которых планируется </w:t>
      </w:r>
      <w:r w:rsidRPr="007D536F">
        <w:rPr>
          <w:bCs/>
          <w:sz w:val="28"/>
          <w:szCs w:val="28"/>
        </w:rPr>
        <w:t xml:space="preserve">благоустройство </w:t>
      </w:r>
      <w:r w:rsidRPr="007D536F">
        <w:rPr>
          <w:sz w:val="28"/>
          <w:szCs w:val="28"/>
        </w:rPr>
        <w:t xml:space="preserve">(далее – адресный перечень) формируется отдельно на каждый год из числа многоквартирных домов, дворовые территории которых нуждаются в благоустройстве в рамках реализации муниципальной программы «Формирование современной городской среды </w:t>
      </w:r>
      <w:r>
        <w:rPr>
          <w:sz w:val="28"/>
          <w:szCs w:val="28"/>
        </w:rPr>
        <w:t>на территории</w:t>
      </w:r>
      <w:r w:rsidRPr="007D536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7D536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7D536F">
        <w:rPr>
          <w:sz w:val="28"/>
          <w:szCs w:val="28"/>
        </w:rPr>
        <w:t xml:space="preserve"> Сибайский сельсовет муниципального района Баймакский район Республики Башкортостан на 2018-2022 годы»(далее – программа).</w:t>
      </w:r>
    </w:p>
    <w:p w:rsidR="00FD1A72" w:rsidRPr="007D536F" w:rsidRDefault="00FD1A72" w:rsidP="00565E2D">
      <w:pPr>
        <w:ind w:firstLine="709"/>
        <w:jc w:val="both"/>
        <w:rPr>
          <w:sz w:val="28"/>
          <w:szCs w:val="28"/>
        </w:rPr>
      </w:pPr>
      <w:r w:rsidRPr="007D536F">
        <w:rPr>
          <w:sz w:val="28"/>
          <w:szCs w:val="28"/>
        </w:rPr>
        <w:t>1.4. Заинтересованными лицами на включение в адресный перечень выступают собственники помещений в многоквартирном доме, товарищества собственников жилья, жилищные, жилищно-строительные кооперативы, либо собственники помещений в многоквартирном доме, управление которым осуществляется выбранной собственниками помещений в многоквартирном доме управляющей (обслуживающей) организацией (далее – заявители).</w:t>
      </w:r>
    </w:p>
    <w:p w:rsidR="00FD1A72" w:rsidRPr="007D536F" w:rsidRDefault="00FD1A72" w:rsidP="008B6BD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 xml:space="preserve">1.5. Уполномоченной организацией по проведению отбора является Администрация </w:t>
      </w:r>
      <w:r w:rsidRPr="007D536F">
        <w:rPr>
          <w:sz w:val="28"/>
          <w:szCs w:val="28"/>
        </w:rPr>
        <w:t>сельского поселения Сибайский сельсовет муниципального района Баймакский район</w:t>
      </w:r>
      <w:r w:rsidRPr="007D536F">
        <w:rPr>
          <w:sz w:val="28"/>
          <w:szCs w:val="28"/>
          <w:lang w:eastAsia="en-US"/>
        </w:rPr>
        <w:t xml:space="preserve"> Республики Башкортостан (далее – Организатор отбора).</w:t>
      </w:r>
    </w:p>
    <w:p w:rsidR="00FD1A72" w:rsidRPr="007D536F" w:rsidRDefault="00FD1A72" w:rsidP="008B6BD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</w:rPr>
        <w:t xml:space="preserve">1.6. Отбор заявителей на включение в адресный перечень осуществляется </w:t>
      </w:r>
      <w:r w:rsidRPr="007D536F">
        <w:rPr>
          <w:sz w:val="28"/>
          <w:szCs w:val="28"/>
          <w:lang w:eastAsia="en-US"/>
        </w:rPr>
        <w:t xml:space="preserve">общественной комиссией, образуемой Администрацией </w:t>
      </w:r>
      <w:r w:rsidRPr="007D536F">
        <w:rPr>
          <w:sz w:val="28"/>
          <w:szCs w:val="28"/>
        </w:rPr>
        <w:t>сельского поселения Сибайский сельсовет муниципального района Баймакский район</w:t>
      </w:r>
      <w:r w:rsidRPr="007D536F">
        <w:rPr>
          <w:sz w:val="28"/>
          <w:szCs w:val="28"/>
          <w:lang w:eastAsia="en-US"/>
        </w:rPr>
        <w:t xml:space="preserve"> Республики Башкортостан (далее – Комиссия).</w:t>
      </w:r>
    </w:p>
    <w:p w:rsidR="00FD1A72" w:rsidRPr="007D536F" w:rsidRDefault="00FD1A72" w:rsidP="008B6BD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FD1A72" w:rsidRDefault="00FD1A72" w:rsidP="00A52820">
      <w:pPr>
        <w:ind w:firstLine="540"/>
        <w:jc w:val="center"/>
        <w:rPr>
          <w:b/>
          <w:sz w:val="28"/>
          <w:szCs w:val="28"/>
        </w:rPr>
      </w:pPr>
      <w:r w:rsidRPr="007D536F">
        <w:rPr>
          <w:sz w:val="28"/>
          <w:szCs w:val="28"/>
        </w:rPr>
        <w:t>2</w:t>
      </w:r>
      <w:r w:rsidRPr="007D536F">
        <w:rPr>
          <w:b/>
          <w:sz w:val="28"/>
          <w:szCs w:val="28"/>
        </w:rPr>
        <w:t xml:space="preserve">. Условия включения дворовой территории в </w:t>
      </w:r>
    </w:p>
    <w:p w:rsidR="00FD1A72" w:rsidRPr="007D536F" w:rsidRDefault="00FD1A72" w:rsidP="007D536F">
      <w:pPr>
        <w:ind w:firstLine="540"/>
        <w:jc w:val="center"/>
        <w:rPr>
          <w:sz w:val="28"/>
          <w:szCs w:val="28"/>
        </w:rPr>
      </w:pPr>
      <w:r w:rsidRPr="007D536F">
        <w:rPr>
          <w:b/>
          <w:sz w:val="28"/>
          <w:szCs w:val="28"/>
        </w:rPr>
        <w:t>адресный перечень программы</w:t>
      </w:r>
    </w:p>
    <w:p w:rsidR="00FD1A72" w:rsidRPr="007D536F" w:rsidRDefault="00FD1A72" w:rsidP="00A52820">
      <w:pPr>
        <w:ind w:firstLine="540"/>
        <w:jc w:val="both"/>
        <w:rPr>
          <w:sz w:val="28"/>
          <w:szCs w:val="28"/>
        </w:rPr>
      </w:pPr>
      <w:r w:rsidRPr="007D536F">
        <w:rPr>
          <w:sz w:val="28"/>
          <w:szCs w:val="28"/>
        </w:rPr>
        <w:t>2.1.Для включения дворовой территории в адресный перечень программы общим собранием членов товариществ собственников жилья (жилищного, жилищно-строительного кооператива или иного специализированного потребительского кооператива) либо общим собранием собственников помещений в многоквартирном доме, должны быть приняты следующие решения:</w:t>
      </w:r>
    </w:p>
    <w:p w:rsidR="00FD1A72" w:rsidRPr="007D536F" w:rsidRDefault="00FD1A72" w:rsidP="00A52820">
      <w:pPr>
        <w:ind w:firstLine="539"/>
        <w:jc w:val="both"/>
        <w:rPr>
          <w:sz w:val="28"/>
          <w:szCs w:val="28"/>
        </w:rPr>
      </w:pPr>
      <w:r w:rsidRPr="007D536F">
        <w:rPr>
          <w:bCs/>
          <w:sz w:val="28"/>
          <w:szCs w:val="28"/>
          <w:lang w:eastAsia="en-US"/>
        </w:rPr>
        <w:t>- об обращении в Комиссию с предложением по включению дворовой территории в муниципальную программу</w:t>
      </w:r>
      <w:r w:rsidRPr="007D536F">
        <w:rPr>
          <w:sz w:val="28"/>
          <w:szCs w:val="28"/>
        </w:rPr>
        <w:t xml:space="preserve">«Формирование современной городской среды </w:t>
      </w:r>
      <w:r>
        <w:rPr>
          <w:sz w:val="28"/>
          <w:szCs w:val="28"/>
        </w:rPr>
        <w:t>на территории</w:t>
      </w:r>
      <w:r w:rsidRPr="007D536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7D536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7D536F">
        <w:rPr>
          <w:sz w:val="28"/>
          <w:szCs w:val="28"/>
        </w:rPr>
        <w:t xml:space="preserve"> Сибайский сельсовет муниципального района Баймакский район Республики Башкортостан на 2018-2022 годы»;</w:t>
      </w:r>
    </w:p>
    <w:p w:rsidR="00FD1A72" w:rsidRPr="007D536F" w:rsidRDefault="00FD1A72" w:rsidP="00A52820">
      <w:pPr>
        <w:ind w:firstLine="539"/>
        <w:jc w:val="both"/>
        <w:rPr>
          <w:bCs/>
          <w:sz w:val="28"/>
          <w:szCs w:val="28"/>
          <w:lang w:eastAsia="en-US"/>
        </w:rPr>
      </w:pPr>
      <w:r w:rsidRPr="007D536F">
        <w:rPr>
          <w:bCs/>
          <w:sz w:val="28"/>
          <w:szCs w:val="28"/>
          <w:lang w:eastAsia="en-US"/>
        </w:rPr>
        <w:t xml:space="preserve">- о перечне работ по благоустройству дворовой территории, сформированного исходя из минимального перечня работ по благоустройству; </w:t>
      </w:r>
    </w:p>
    <w:p w:rsidR="00FD1A72" w:rsidRPr="007D536F" w:rsidRDefault="00FD1A72" w:rsidP="00A52820">
      <w:pPr>
        <w:ind w:firstLine="539"/>
        <w:jc w:val="both"/>
        <w:rPr>
          <w:bCs/>
          <w:sz w:val="28"/>
          <w:szCs w:val="28"/>
          <w:lang w:eastAsia="en-US"/>
        </w:rPr>
      </w:pPr>
      <w:r w:rsidRPr="007D536F">
        <w:rPr>
          <w:bCs/>
          <w:sz w:val="28"/>
          <w:szCs w:val="28"/>
          <w:lang w:eastAsia="en-US"/>
        </w:rPr>
        <w:t>- о форме и доле финансового и (или) трудового участия заинтересованных лиц в реализации мероприятий по благоустройству дворовой территории;</w:t>
      </w:r>
    </w:p>
    <w:p w:rsidR="00FD1A72" w:rsidRPr="007D536F" w:rsidRDefault="00FD1A72" w:rsidP="00A52820">
      <w:pPr>
        <w:pStyle w:val="1"/>
        <w:ind w:left="14" w:firstLine="526"/>
        <w:jc w:val="both"/>
        <w:rPr>
          <w:sz w:val="28"/>
          <w:szCs w:val="28"/>
        </w:rPr>
      </w:pPr>
      <w:r w:rsidRPr="007D536F">
        <w:rPr>
          <w:sz w:val="28"/>
          <w:szCs w:val="28"/>
        </w:rPr>
        <w:t>- об избрании уполномоченного лица, которое вправе действовать в интересах всех собственников помещений в указанном многоквартирном доме, в том числе на представление заявки,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территории.</w:t>
      </w:r>
    </w:p>
    <w:p w:rsidR="00FD1A72" w:rsidRPr="007D536F" w:rsidRDefault="00FD1A72" w:rsidP="00A5282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об обязательном последующем содержании и текущем ремонтеобъектов внешнего благоустройства, выполненных в рамках мероприятий засчет средств собственников помещений в МКД;</w:t>
      </w:r>
    </w:p>
    <w:p w:rsidR="00FD1A72" w:rsidRPr="007D536F" w:rsidRDefault="00FD1A72" w:rsidP="00A5282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о разработке проекта благоустройства дворовой территории МКД, включающего схему размещения элементов благоустройства (на основе</w:t>
      </w:r>
    </w:p>
    <w:p w:rsidR="00FD1A72" w:rsidRPr="007D536F" w:rsidRDefault="00FD1A72" w:rsidP="00A5282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топосъёмки) и сметный расчет планируемых работ;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об утверждении проекта благоустройства дворовой территории МКД,  включающего схему размещения элементов благоустройства (на основе топосъёмки) и сметный расчет планируемых работ.</w:t>
      </w:r>
    </w:p>
    <w:p w:rsidR="00FD1A72" w:rsidRPr="007D536F" w:rsidRDefault="00FD1A72" w:rsidP="00565E2D">
      <w:pPr>
        <w:ind w:firstLine="709"/>
        <w:jc w:val="both"/>
        <w:rPr>
          <w:sz w:val="28"/>
          <w:szCs w:val="28"/>
        </w:rPr>
      </w:pPr>
    </w:p>
    <w:p w:rsidR="00FD1A72" w:rsidRPr="007D536F" w:rsidRDefault="00FD1A72" w:rsidP="007D536F">
      <w:pPr>
        <w:pStyle w:val="ListParagraph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7D536F">
        <w:rPr>
          <w:b/>
          <w:sz w:val="28"/>
          <w:szCs w:val="28"/>
        </w:rPr>
        <w:t>Порядок подачи документов для участия в отборе</w:t>
      </w:r>
    </w:p>
    <w:p w:rsidR="00FD1A72" w:rsidRPr="007D536F" w:rsidRDefault="00FD1A72" w:rsidP="007D536F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 xml:space="preserve">3.1. Организатор отбора готовит сообщение о проведении отбора, которое подлежит официальному опубликованию в печатных средствах массовой информации и размещению на официальном сайте Администрации </w:t>
      </w:r>
      <w:r w:rsidRPr="007D536F">
        <w:rPr>
          <w:sz w:val="28"/>
          <w:szCs w:val="28"/>
        </w:rPr>
        <w:t>сельского поселения Сибайский сельсовет муниципального района Баймакский район</w:t>
      </w:r>
      <w:r w:rsidRPr="007D536F">
        <w:rPr>
          <w:sz w:val="28"/>
          <w:szCs w:val="28"/>
          <w:lang w:eastAsia="en-US"/>
        </w:rPr>
        <w:t xml:space="preserve"> Республики Башкортостан в информационно-телекоммуникационной</w:t>
      </w:r>
      <w:r>
        <w:rPr>
          <w:sz w:val="28"/>
          <w:szCs w:val="28"/>
          <w:lang w:eastAsia="en-US"/>
        </w:rPr>
        <w:t xml:space="preserve"> </w:t>
      </w:r>
      <w:r w:rsidRPr="007D536F">
        <w:rPr>
          <w:sz w:val="28"/>
          <w:szCs w:val="28"/>
          <w:lang w:eastAsia="en-US"/>
        </w:rPr>
        <w:t xml:space="preserve">сети Интернет </w:t>
      </w:r>
      <w:r w:rsidRPr="007D536F">
        <w:rPr>
          <w:sz w:val="28"/>
          <w:szCs w:val="28"/>
          <w:u w:val="single"/>
          <w:lang w:eastAsia="en-US"/>
        </w:rPr>
        <w:t>http://www.</w:t>
      </w:r>
      <w:r w:rsidRPr="007D536F">
        <w:rPr>
          <w:sz w:val="28"/>
          <w:szCs w:val="28"/>
          <w:u w:val="single"/>
          <w:lang w:val="en-US" w:eastAsia="en-US"/>
        </w:rPr>
        <w:t>sibaj</w:t>
      </w:r>
      <w:r w:rsidRPr="007D536F">
        <w:rPr>
          <w:sz w:val="28"/>
          <w:szCs w:val="28"/>
          <w:u w:val="single"/>
          <w:lang w:eastAsia="en-US"/>
        </w:rPr>
        <w:t>-</w:t>
      </w:r>
      <w:r w:rsidRPr="007D536F">
        <w:rPr>
          <w:sz w:val="28"/>
          <w:szCs w:val="28"/>
          <w:u w:val="single"/>
          <w:lang w:val="en-US" w:eastAsia="en-US"/>
        </w:rPr>
        <w:t>bajm</w:t>
      </w:r>
      <w:r w:rsidRPr="007D536F">
        <w:rPr>
          <w:sz w:val="28"/>
          <w:szCs w:val="28"/>
          <w:u w:val="single"/>
          <w:lang w:eastAsia="en-US"/>
        </w:rPr>
        <w:t>.</w:t>
      </w:r>
      <w:r w:rsidRPr="007D536F">
        <w:rPr>
          <w:sz w:val="28"/>
          <w:szCs w:val="28"/>
          <w:u w:val="single"/>
          <w:lang w:val="en-US" w:eastAsia="en-US"/>
        </w:rPr>
        <w:t>ru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 xml:space="preserve">3.2. Сроки приема и рассмотрения заявок указываются в сообщении о проведении отбора. </w:t>
      </w:r>
      <w:r w:rsidRPr="007D536F">
        <w:rPr>
          <w:sz w:val="28"/>
          <w:szCs w:val="28"/>
        </w:rPr>
        <w:t>Прием заявок осуществляется в течение 30 календарных дней.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3.3. Информирование граждан, организаций, заинтересованных лиц о возможности участия в Программе осуществляется, в том числе путем вывешивания афиш и объявлений на информационных досках в подъездах жилых домов.</w:t>
      </w:r>
    </w:p>
    <w:p w:rsidR="00FD1A72" w:rsidRPr="007D536F" w:rsidRDefault="00FD1A72" w:rsidP="00320AB6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3.4. Заявка на участие в отборе дворовой территории МКД составляется по форме в соответствии с настоящим Порядком.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3.5. К заявке прилагаются следующие документы:</w:t>
      </w:r>
    </w:p>
    <w:p w:rsidR="00FD1A72" w:rsidRPr="007D536F" w:rsidRDefault="00FD1A72" w:rsidP="002555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копии протоколов общего собрания собственников помещений в многоквартирном доме, оформленные в соответствии с требованиями Жилищного кодекса Российской Федерации, с принятыми решениями согласно пункту 2.1 настоящего Порядка;</w:t>
      </w:r>
    </w:p>
    <w:p w:rsidR="00FD1A72" w:rsidRPr="007D536F" w:rsidRDefault="00FD1A72" w:rsidP="002555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план благоустройства дворовой территории МКД.</w:t>
      </w:r>
    </w:p>
    <w:p w:rsidR="00FD1A72" w:rsidRPr="007D536F" w:rsidRDefault="00FD1A72" w:rsidP="008B6BD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3.6. Участник отбора формирует пакет документов и направляет его в Комиссию в сроки, указанные в сообщении о проведении отбора. В отношении одной дворовой территории МКД может быть подана только одна заявка на участие в отборе. В случае если многоквартирные дома, расположенные в одной дворовой территории, находятся в управлении нескольких управляющих организаций, товариществ собственников жилья, жилищных, жилищно-строительных кооперативов или иных специализированных потребительских кооперативов, заявка на участие в отборе подается от имени уполномоченных лиц, определенных протоколами общих собраний собственников помещений МКД.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3.7. Комиссия регистрирует заявки на участие в отборе в день их поступления в журнале регистрации заявок на участие в отборе в порядке очередности поступления. На заявке на участие в отборе ставится отметка о получении такой заявки с указанием даты и времени ее получения. Все листы заявки на участие в отборе и прилагаемые документы на участие в отборе должны быть прошиты, пронумерованы и подписаны участником отбора. Для юридических лиц заявка на участие в отборе должна быть скреплена печатью участника отбора.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3.8. Заявки на участие в отборе, поступившие после установленного срока, не рассматриваются, регистрируются и возвращаются участнику отбора.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3.9. Участник не допускается Комиссией к участию в отборе в случае:</w:t>
      </w:r>
    </w:p>
    <w:p w:rsidR="00FD1A72" w:rsidRPr="007D536F" w:rsidRDefault="00FD1A72" w:rsidP="002555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если заявка на участие подана по истечении срока приема заявок на участие в отборе, указанного в сообщении о проведении отбора;</w:t>
      </w:r>
    </w:p>
    <w:p w:rsidR="00FD1A72" w:rsidRPr="007D536F" w:rsidRDefault="00FD1A72" w:rsidP="002555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если не представлены в полном объеме документы, предусмотренные документацией по отбору.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3.10. Оценка проектов осуществляется Комиссией в соответствии с балльной шкалой согласно разделу 4 настоящего Порядка. По результатам отбора Комиссией формируется рейтинг заявок в порядке убывания присвоенных им суммарных баллов.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3.11. Комиссия отклоняет заявку в случаях, если:</w:t>
      </w:r>
    </w:p>
    <w:p w:rsidR="00FD1A72" w:rsidRPr="007D536F" w:rsidRDefault="00FD1A72" w:rsidP="002555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не выполнены условия отбора, указанные в пункте 3.2 настоящего Порядка;</w:t>
      </w:r>
    </w:p>
    <w:p w:rsidR="00FD1A72" w:rsidRPr="007D536F" w:rsidRDefault="00FD1A72" w:rsidP="002555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- ненадлежащим образом оформлены документы, предусмотренные настоящим Порядком (не соблюдена их типовая форма, заполнены не все графы и строки, указаны не все реквизиты, предусмотренные формами документов, допущены технические ошибки, опечатки и исправления, отсутствуют подписи и оттиски печатей (при наличии печати), не заверены копии документов, документы подписаны лицом, не наделенным правом подписи).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3.12. Участник отбора имеет право отозвать свою заявку, сообщив об этом письменно организатору отбора, и отказаться от участия в нем.</w:t>
      </w:r>
    </w:p>
    <w:p w:rsidR="00FD1A72" w:rsidRPr="007D536F" w:rsidRDefault="00FD1A72" w:rsidP="00A528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3.13. После истечения срока подачи заявок, Комиссия в течение 15 дней рассматривает заявки на участие в отборе на соответствие требованиям, в части представления документов в объеме, указанным в настоящем Порядке, о чем составляется протокол рассмотрения заявок на участие в отборе дворовой территории МКД, с указанием о допуске участников отбора, который составляется не позднее даты окончания рассмотрения заявок.</w:t>
      </w:r>
    </w:p>
    <w:p w:rsidR="00FD1A72" w:rsidRPr="007D536F" w:rsidRDefault="00FD1A72" w:rsidP="00680D08">
      <w:pPr>
        <w:widowControl w:val="0"/>
        <w:rPr>
          <w:snapToGrid w:val="0"/>
          <w:sz w:val="28"/>
          <w:szCs w:val="28"/>
        </w:rPr>
      </w:pPr>
    </w:p>
    <w:p w:rsidR="00FD1A72" w:rsidRPr="007D536F" w:rsidRDefault="00FD1A72" w:rsidP="007D536F">
      <w:pPr>
        <w:widowControl w:val="0"/>
        <w:ind w:firstLine="709"/>
        <w:jc w:val="center"/>
        <w:rPr>
          <w:b/>
          <w:snapToGrid w:val="0"/>
          <w:sz w:val="28"/>
          <w:szCs w:val="28"/>
        </w:rPr>
      </w:pPr>
      <w:r w:rsidRPr="007D536F">
        <w:rPr>
          <w:b/>
          <w:snapToGrid w:val="0"/>
          <w:sz w:val="28"/>
          <w:szCs w:val="28"/>
        </w:rPr>
        <w:t>4. Критерии оценки заявок для включения дворовой территории в адресный перечень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5421"/>
        <w:gridCol w:w="3190"/>
      </w:tblGrid>
      <w:tr w:rsidR="00FD1A72" w:rsidRPr="007D536F" w:rsidTr="00255506">
        <w:tc>
          <w:tcPr>
            <w:tcW w:w="959" w:type="dxa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№ п/п</w:t>
            </w:r>
          </w:p>
        </w:tc>
        <w:tc>
          <w:tcPr>
            <w:tcW w:w="5421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Наименование критериев отбора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Максимальное количество баллов</w:t>
            </w:r>
          </w:p>
        </w:tc>
      </w:tr>
      <w:tr w:rsidR="00FD1A72" w:rsidRPr="007D536F" w:rsidTr="00255506">
        <w:tc>
          <w:tcPr>
            <w:tcW w:w="959" w:type="dxa"/>
            <w:vMerge w:val="restart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1.</w:t>
            </w:r>
          </w:p>
        </w:tc>
        <w:tc>
          <w:tcPr>
            <w:tcW w:w="8611" w:type="dxa"/>
            <w:gridSpan w:val="2"/>
          </w:tcPr>
          <w:p w:rsidR="00FD1A72" w:rsidRPr="007D536F" w:rsidRDefault="00FD1A72" w:rsidP="00680D08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Доля собственников, принявших участие и проголосовавших за решение о проведении благоустройства дворовой территории, от общего количества собственников, проживающих в многоквартирных домах, образующих дворовую территорию: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Более 90%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10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680D08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от 71%  до 90%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8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680D08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 xml:space="preserve"> до 70%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4</w:t>
            </w:r>
          </w:p>
        </w:tc>
      </w:tr>
      <w:tr w:rsidR="00FD1A72" w:rsidRPr="007D536F" w:rsidTr="00255506">
        <w:tc>
          <w:tcPr>
            <w:tcW w:w="959" w:type="dxa"/>
            <w:vMerge w:val="restart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2.</w:t>
            </w:r>
          </w:p>
        </w:tc>
        <w:tc>
          <w:tcPr>
            <w:tcW w:w="8611" w:type="dxa"/>
            <w:gridSpan w:val="2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Финансовая дисциплина собственников помещений в многоквартирном доме – уровень сбора платы за жилое помещение и коммунальные услуги (среднемесячный за 12 месяцев до подачи предложения):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более 95 %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5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от 90% до 95%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3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90% и менее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1</w:t>
            </w:r>
          </w:p>
        </w:tc>
      </w:tr>
      <w:tr w:rsidR="00FD1A72" w:rsidRPr="007D536F" w:rsidTr="00255506">
        <w:tc>
          <w:tcPr>
            <w:tcW w:w="959" w:type="dxa"/>
            <w:vMerge w:val="restart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3.</w:t>
            </w:r>
          </w:p>
        </w:tc>
        <w:tc>
          <w:tcPr>
            <w:tcW w:w="8611" w:type="dxa"/>
            <w:gridSpan w:val="2"/>
          </w:tcPr>
          <w:p w:rsidR="00FD1A72" w:rsidRPr="007D536F" w:rsidRDefault="00FD1A72" w:rsidP="006912E5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Наличие схемы благоустройства дворовой территории в соответствии с минимальным перечнем видов работ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6912E5">
            <w:pPr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наличие схемы благоустройства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20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6912E5">
            <w:pPr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отсутствие схемы благоустройства</w:t>
            </w:r>
          </w:p>
        </w:tc>
        <w:tc>
          <w:tcPr>
            <w:tcW w:w="3190" w:type="dxa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0</w:t>
            </w:r>
          </w:p>
        </w:tc>
      </w:tr>
      <w:tr w:rsidR="00FD1A72" w:rsidRPr="007D536F" w:rsidTr="00255506">
        <w:tc>
          <w:tcPr>
            <w:tcW w:w="959" w:type="dxa"/>
            <w:vMerge w:val="restart"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4.</w:t>
            </w:r>
          </w:p>
        </w:tc>
        <w:tc>
          <w:tcPr>
            <w:tcW w:w="8611" w:type="dxa"/>
            <w:gridSpan w:val="2"/>
          </w:tcPr>
          <w:p w:rsidR="00FD1A72" w:rsidRPr="007D536F" w:rsidRDefault="00FD1A72" w:rsidP="00680D08">
            <w:pPr>
              <w:jc w:val="both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Уровень софинансирования мероприятий по благоустройству со стороны населения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255506">
            <w:pPr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от 5 % до 10%</w:t>
            </w:r>
          </w:p>
        </w:tc>
        <w:tc>
          <w:tcPr>
            <w:tcW w:w="3190" w:type="dxa"/>
            <w:vAlign w:val="center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5</w:t>
            </w:r>
          </w:p>
        </w:tc>
      </w:tr>
      <w:tr w:rsidR="00FD1A72" w:rsidRPr="007D536F" w:rsidTr="00255506">
        <w:tc>
          <w:tcPr>
            <w:tcW w:w="959" w:type="dxa"/>
            <w:vMerge/>
          </w:tcPr>
          <w:p w:rsidR="00FD1A72" w:rsidRPr="007D536F" w:rsidRDefault="00FD1A72" w:rsidP="002555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1" w:type="dxa"/>
          </w:tcPr>
          <w:p w:rsidR="00FD1A72" w:rsidRPr="007D536F" w:rsidRDefault="00FD1A72" w:rsidP="00255506">
            <w:pPr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более 10 %</w:t>
            </w:r>
          </w:p>
        </w:tc>
        <w:tc>
          <w:tcPr>
            <w:tcW w:w="3190" w:type="dxa"/>
            <w:vAlign w:val="center"/>
          </w:tcPr>
          <w:p w:rsidR="00FD1A72" w:rsidRPr="007D536F" w:rsidRDefault="00FD1A72" w:rsidP="00255506">
            <w:pPr>
              <w:jc w:val="center"/>
              <w:rPr>
                <w:sz w:val="28"/>
                <w:szCs w:val="28"/>
              </w:rPr>
            </w:pPr>
            <w:r w:rsidRPr="007D536F">
              <w:rPr>
                <w:sz w:val="28"/>
                <w:szCs w:val="28"/>
              </w:rPr>
              <w:t>10</w:t>
            </w:r>
          </w:p>
        </w:tc>
      </w:tr>
    </w:tbl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7D536F" w:rsidRDefault="00FD1A72" w:rsidP="00565E2D">
      <w:pPr>
        <w:ind w:left="4536"/>
        <w:jc w:val="both"/>
        <w:rPr>
          <w:sz w:val="28"/>
          <w:szCs w:val="28"/>
        </w:rPr>
      </w:pPr>
    </w:p>
    <w:p w:rsidR="00FD1A72" w:rsidRPr="006A3390" w:rsidRDefault="00FD1A72" w:rsidP="006E29AF">
      <w:pPr>
        <w:jc w:val="both"/>
        <w:rPr>
          <w:sz w:val="28"/>
          <w:szCs w:val="28"/>
        </w:rPr>
      </w:pPr>
    </w:p>
    <w:p w:rsidR="00FD1A72" w:rsidRPr="004858CE" w:rsidRDefault="00FD1A72" w:rsidP="00565E2D">
      <w:pPr>
        <w:ind w:left="4536"/>
        <w:jc w:val="both"/>
        <w:rPr>
          <w:sz w:val="24"/>
          <w:szCs w:val="24"/>
        </w:rPr>
      </w:pPr>
      <w:r w:rsidRPr="003E200D">
        <w:rPr>
          <w:sz w:val="24"/>
          <w:szCs w:val="24"/>
        </w:rPr>
        <w:t xml:space="preserve">Приложение к Порядку </w:t>
      </w:r>
      <w:r w:rsidRPr="004858CE">
        <w:rPr>
          <w:sz w:val="24"/>
          <w:szCs w:val="24"/>
        </w:rPr>
        <w:t xml:space="preserve">представления, рассмотрения и оценки предложений заинтересованных лиц о включении дворовой территории, расположенной на территории </w:t>
      </w:r>
      <w:r w:rsidRPr="006E29AF">
        <w:rPr>
          <w:sz w:val="24"/>
          <w:szCs w:val="24"/>
        </w:rPr>
        <w:t>сельского поселения Сибайский сельсовет муниципального района Баймакский район Республики Башкортостан в муниципальную программу</w:t>
      </w:r>
      <w:r w:rsidRPr="004858CE">
        <w:rPr>
          <w:sz w:val="24"/>
          <w:szCs w:val="24"/>
        </w:rPr>
        <w:t xml:space="preserve"> «Формирование </w:t>
      </w:r>
      <w:r>
        <w:rPr>
          <w:sz w:val="24"/>
          <w:szCs w:val="24"/>
        </w:rPr>
        <w:t>современной</w:t>
      </w:r>
      <w:r w:rsidRPr="004858CE">
        <w:rPr>
          <w:sz w:val="24"/>
          <w:szCs w:val="24"/>
        </w:rPr>
        <w:t xml:space="preserve"> городской среды в </w:t>
      </w:r>
      <w:r w:rsidRPr="006E29AF">
        <w:rPr>
          <w:sz w:val="24"/>
          <w:szCs w:val="24"/>
        </w:rPr>
        <w:t>сельском поселении Сибайский сельсовет муниципального района Баймакский район</w:t>
      </w:r>
      <w:r>
        <w:rPr>
          <w:sz w:val="24"/>
          <w:szCs w:val="24"/>
        </w:rPr>
        <w:t xml:space="preserve"> </w:t>
      </w:r>
      <w:r w:rsidRPr="006E29AF">
        <w:rPr>
          <w:sz w:val="24"/>
          <w:szCs w:val="24"/>
        </w:rPr>
        <w:t>Республики Башкортостан на 2018-2022</w:t>
      </w:r>
      <w:r>
        <w:rPr>
          <w:sz w:val="24"/>
          <w:szCs w:val="24"/>
        </w:rPr>
        <w:t xml:space="preserve"> годы</w:t>
      </w:r>
      <w:r w:rsidRPr="004858CE">
        <w:rPr>
          <w:sz w:val="24"/>
          <w:szCs w:val="24"/>
        </w:rPr>
        <w:t xml:space="preserve">» </w:t>
      </w:r>
    </w:p>
    <w:p w:rsidR="00FD1A72" w:rsidRPr="003E200D" w:rsidRDefault="00FD1A72" w:rsidP="00565E2D">
      <w:pPr>
        <w:spacing w:line="276" w:lineRule="auto"/>
        <w:ind w:left="-426"/>
        <w:jc w:val="right"/>
        <w:rPr>
          <w:b/>
          <w:sz w:val="24"/>
          <w:szCs w:val="24"/>
          <w:lang w:eastAsia="en-US"/>
        </w:rPr>
      </w:pPr>
    </w:p>
    <w:p w:rsidR="00FD1A72" w:rsidRPr="007D536F" w:rsidRDefault="00FD1A72" w:rsidP="00565E2D">
      <w:pPr>
        <w:ind w:left="-426"/>
        <w:jc w:val="center"/>
        <w:rPr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 xml:space="preserve">Заявка </w:t>
      </w:r>
    </w:p>
    <w:p w:rsidR="00FD1A72" w:rsidRPr="007D536F" w:rsidRDefault="00FD1A72" w:rsidP="00565E2D">
      <w:pPr>
        <w:ind w:left="-426"/>
        <w:jc w:val="center"/>
        <w:rPr>
          <w:b/>
          <w:sz w:val="28"/>
          <w:szCs w:val="28"/>
          <w:lang w:eastAsia="en-US"/>
        </w:rPr>
      </w:pPr>
      <w:r w:rsidRPr="007D536F">
        <w:rPr>
          <w:sz w:val="28"/>
          <w:szCs w:val="28"/>
          <w:lang w:eastAsia="en-US"/>
        </w:rPr>
        <w:t>на участие многоквартирного дома в благоустройстве прилегающей дворовой территории в рамках муниципальной программы «</w:t>
      </w:r>
      <w:r w:rsidRPr="007D536F">
        <w:rPr>
          <w:sz w:val="28"/>
          <w:szCs w:val="28"/>
        </w:rPr>
        <w:t xml:space="preserve">Формирование современной городской среды </w:t>
      </w:r>
      <w:r>
        <w:rPr>
          <w:sz w:val="28"/>
          <w:szCs w:val="28"/>
        </w:rPr>
        <w:t>на территории</w:t>
      </w:r>
      <w:r w:rsidRPr="007D536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7D536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7D536F">
        <w:rPr>
          <w:sz w:val="28"/>
          <w:szCs w:val="28"/>
        </w:rPr>
        <w:t xml:space="preserve"> Сибайский сельсовет муниципального района Баймакский район  Республики Башкортостан  на 2018-2022 годы</w:t>
      </w:r>
      <w:r w:rsidRPr="007D536F">
        <w:rPr>
          <w:sz w:val="28"/>
          <w:szCs w:val="28"/>
          <w:lang w:eastAsia="en-US"/>
        </w:rPr>
        <w:t>»</w:t>
      </w:r>
    </w:p>
    <w:p w:rsidR="00FD1A72" w:rsidRPr="007D536F" w:rsidRDefault="00FD1A72" w:rsidP="00565E2D">
      <w:pPr>
        <w:spacing w:line="276" w:lineRule="auto"/>
        <w:ind w:left="-426"/>
        <w:jc w:val="center"/>
        <w:rPr>
          <w:b/>
          <w:sz w:val="28"/>
          <w:szCs w:val="28"/>
          <w:lang w:eastAsia="en-US"/>
        </w:rPr>
      </w:pPr>
    </w:p>
    <w:tbl>
      <w:tblPr>
        <w:tblW w:w="10315" w:type="dxa"/>
        <w:tblInd w:w="-426" w:type="dxa"/>
        <w:tblLayout w:type="fixed"/>
        <w:tblLook w:val="00A0"/>
      </w:tblPr>
      <w:tblGrid>
        <w:gridCol w:w="10065"/>
        <w:gridCol w:w="236"/>
        <w:gridCol w:w="14"/>
      </w:tblGrid>
      <w:tr w:rsidR="00FD1A72" w:rsidRPr="007D7957" w:rsidTr="00255506">
        <w:trPr>
          <w:gridAfter w:val="1"/>
          <w:wAfter w:w="14" w:type="dxa"/>
          <w:trHeight w:val="314"/>
        </w:trPr>
        <w:tc>
          <w:tcPr>
            <w:tcW w:w="10065" w:type="dxa"/>
            <w:shd w:val="clear" w:color="auto" w:fill="FFFFFF"/>
            <w:noWrap/>
          </w:tcPr>
          <w:p w:rsidR="00FD1A72" w:rsidRPr="007D7957" w:rsidRDefault="00FD1A72" w:rsidP="00255506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D7957">
              <w:rPr>
                <w:b/>
                <w:bCs/>
                <w:sz w:val="24"/>
                <w:szCs w:val="24"/>
                <w:lang w:eastAsia="en-US"/>
              </w:rPr>
              <w:t>1. Адрес многоквартирного дома:</w:t>
            </w:r>
          </w:p>
        </w:tc>
        <w:tc>
          <w:tcPr>
            <w:tcW w:w="236" w:type="dxa"/>
            <w:shd w:val="clear" w:color="auto" w:fill="FFFFFF"/>
            <w:noWrap/>
          </w:tcPr>
          <w:p w:rsidR="00FD1A72" w:rsidRPr="007D7957" w:rsidRDefault="00FD1A72" w:rsidP="00255506">
            <w:pPr>
              <w:spacing w:after="200"/>
              <w:rPr>
                <w:sz w:val="24"/>
                <w:szCs w:val="24"/>
                <w:lang w:eastAsia="en-US"/>
              </w:rPr>
            </w:pPr>
            <w:r w:rsidRPr="007D7957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D1A72" w:rsidRPr="00566ECB" w:rsidTr="00255506">
        <w:trPr>
          <w:gridAfter w:val="1"/>
          <w:wAfter w:w="14" w:type="dxa"/>
          <w:trHeight w:val="308"/>
        </w:trPr>
        <w:tc>
          <w:tcPr>
            <w:tcW w:w="10065" w:type="dxa"/>
            <w:shd w:val="clear" w:color="auto" w:fill="FFFFFF"/>
            <w:noWrap/>
          </w:tcPr>
          <w:p w:rsidR="00FD1A72" w:rsidRPr="003E200D" w:rsidRDefault="00FD1A72" w:rsidP="00255506">
            <w:pPr>
              <w:spacing w:after="120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населенный пункт: __________________________________________________</w:t>
            </w:r>
          </w:p>
          <w:p w:rsidR="00FD1A72" w:rsidRPr="003E200D" w:rsidRDefault="00FD1A72" w:rsidP="00255506">
            <w:pPr>
              <w:spacing w:after="120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улица: ____________________________________________________________</w:t>
            </w:r>
          </w:p>
          <w:p w:rsidR="00FD1A72" w:rsidRPr="003E200D" w:rsidRDefault="00FD1A72" w:rsidP="00255506">
            <w:pPr>
              <w:spacing w:after="240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№ дома, корпус: ____________________________________________________</w:t>
            </w:r>
          </w:p>
          <w:p w:rsidR="00FD1A72" w:rsidRPr="003E200D" w:rsidRDefault="00FD1A72" w:rsidP="0025550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ФИО (полностью): _____________________________________________________</w:t>
            </w:r>
          </w:p>
        </w:tc>
        <w:tc>
          <w:tcPr>
            <w:tcW w:w="236" w:type="dxa"/>
            <w:shd w:val="clear" w:color="auto" w:fill="FFFFFF"/>
            <w:noWrap/>
          </w:tcPr>
          <w:p w:rsidR="00FD1A72" w:rsidRPr="00566ECB" w:rsidRDefault="00FD1A72" w:rsidP="00255506">
            <w:pPr>
              <w:spacing w:after="200"/>
              <w:rPr>
                <w:sz w:val="22"/>
                <w:szCs w:val="22"/>
                <w:lang w:eastAsia="en-US"/>
              </w:rPr>
            </w:pPr>
            <w:r w:rsidRPr="00566ECB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FD1A72" w:rsidRPr="00566ECB" w:rsidTr="00255506">
        <w:trPr>
          <w:gridAfter w:val="2"/>
          <w:wAfter w:w="250" w:type="dxa"/>
          <w:trHeight w:val="257"/>
        </w:trPr>
        <w:tc>
          <w:tcPr>
            <w:tcW w:w="10065" w:type="dxa"/>
            <w:shd w:val="clear" w:color="auto" w:fill="FFFFFF"/>
          </w:tcPr>
          <w:p w:rsidR="00FD1A72" w:rsidRPr="007D7957" w:rsidRDefault="00FD1A72" w:rsidP="00255506">
            <w:pPr>
              <w:spacing w:after="120"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D7957">
              <w:rPr>
                <w:b/>
                <w:bCs/>
                <w:sz w:val="24"/>
                <w:szCs w:val="24"/>
                <w:lang w:eastAsia="en-US"/>
              </w:rPr>
              <w:t xml:space="preserve">2. Информация об иных многоквартирных домах: </w:t>
            </w:r>
          </w:p>
          <w:p w:rsidR="00FD1A72" w:rsidRPr="003E200D" w:rsidRDefault="00FD1A72" w:rsidP="00255506">
            <w:pPr>
              <w:spacing w:after="120"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В случае если дворовая территория объединяет два или более многоквартирных дома, указываются адреса домов, не учтенных в п. 1, ФИО и контактные данные председателей советов домов (иных уполномоченных представителей домов)</w:t>
            </w:r>
          </w:p>
          <w:p w:rsidR="00FD1A72" w:rsidRPr="003E200D" w:rsidRDefault="00FD1A72" w:rsidP="00565E2D">
            <w:pPr>
              <w:numPr>
                <w:ilvl w:val="0"/>
                <w:numId w:val="2"/>
              </w:numPr>
              <w:spacing w:after="120" w:line="276" w:lineRule="auto"/>
              <w:ind w:left="0" w:hanging="10"/>
              <w:contextualSpacing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улица_______________________________________ дом_____корпус___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ФИО (полностью): _____________________________________________________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контактный телефон: __________________________________________________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почтовый адрес: _____________________________________________________</w:t>
            </w:r>
          </w:p>
          <w:p w:rsidR="00FD1A72" w:rsidRPr="003E200D" w:rsidRDefault="00FD1A72" w:rsidP="00565E2D">
            <w:pPr>
              <w:numPr>
                <w:ilvl w:val="0"/>
                <w:numId w:val="2"/>
              </w:numPr>
              <w:spacing w:after="120" w:line="276" w:lineRule="auto"/>
              <w:ind w:left="0" w:hanging="10"/>
              <w:contextualSpacing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улица_______________________________________ дом_____корпус___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ФИО (полностью): _____________________________________________________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контактный телефон: __________________________________________________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почтовый адрес: _____________________________________________________</w:t>
            </w:r>
          </w:p>
          <w:p w:rsidR="00FD1A72" w:rsidRPr="003E200D" w:rsidRDefault="00FD1A72" w:rsidP="00565E2D">
            <w:pPr>
              <w:numPr>
                <w:ilvl w:val="0"/>
                <w:numId w:val="2"/>
              </w:numPr>
              <w:spacing w:after="120" w:line="276" w:lineRule="auto"/>
              <w:ind w:left="0" w:hanging="10"/>
              <w:contextualSpacing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улица_______________________________________ дом_____корпус___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ФИО (полностью): _____________________________________________________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контактный телефон: __________________________________________________</w:t>
            </w:r>
          </w:p>
          <w:p w:rsidR="00FD1A72" w:rsidRPr="003E200D" w:rsidRDefault="00FD1A72" w:rsidP="0025550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почтовый адрес: _____________________________________________________</w:t>
            </w:r>
          </w:p>
          <w:p w:rsidR="00FD1A72" w:rsidRPr="003E200D" w:rsidRDefault="00FD1A72" w:rsidP="00255506">
            <w:pPr>
              <w:spacing w:after="120" w:line="276" w:lineRule="auto"/>
              <w:contextualSpacing/>
              <w:jc w:val="both"/>
              <w:rPr>
                <w:bCs/>
                <w:sz w:val="24"/>
                <w:szCs w:val="24"/>
                <w:lang w:eastAsia="en-US"/>
              </w:rPr>
            </w:pPr>
            <w:r w:rsidRPr="007D7957">
              <w:rPr>
                <w:b/>
                <w:bCs/>
                <w:sz w:val="24"/>
                <w:szCs w:val="24"/>
                <w:lang w:eastAsia="en-US"/>
              </w:rPr>
              <w:t>3. Информация об объектах социальной инфраструктуры непосредственно вблизи дворовой территории</w:t>
            </w:r>
            <w:r w:rsidRPr="003E200D">
              <w:rPr>
                <w:bCs/>
                <w:sz w:val="24"/>
                <w:szCs w:val="24"/>
                <w:lang w:eastAsia="en-US"/>
              </w:rPr>
              <w:t>(школьные (дошкольные) учреждения, магазины, др.):</w:t>
            </w:r>
          </w:p>
          <w:p w:rsidR="00FD1A72" w:rsidRPr="003E200D" w:rsidRDefault="00FD1A72" w:rsidP="00565E2D">
            <w:pPr>
              <w:numPr>
                <w:ilvl w:val="0"/>
                <w:numId w:val="3"/>
              </w:numPr>
              <w:spacing w:after="120" w:line="276" w:lineRule="auto"/>
              <w:ind w:left="0" w:hanging="10"/>
              <w:contextualSpacing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_____________________________________________________________</w:t>
            </w:r>
          </w:p>
          <w:p w:rsidR="00FD1A72" w:rsidRPr="003E200D" w:rsidRDefault="00FD1A72" w:rsidP="00565E2D">
            <w:pPr>
              <w:numPr>
                <w:ilvl w:val="0"/>
                <w:numId w:val="3"/>
              </w:numPr>
              <w:spacing w:after="120" w:line="276" w:lineRule="auto"/>
              <w:ind w:left="0" w:hanging="10"/>
              <w:contextualSpacing/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______________________________________________________________</w:t>
            </w:r>
          </w:p>
          <w:p w:rsidR="00FD1A72" w:rsidRPr="00566ECB" w:rsidRDefault="00FD1A72" w:rsidP="00565E2D">
            <w:pPr>
              <w:numPr>
                <w:ilvl w:val="0"/>
                <w:numId w:val="3"/>
              </w:numPr>
              <w:spacing w:after="120" w:line="276" w:lineRule="auto"/>
              <w:ind w:left="0" w:hanging="10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_____________________________________________________________</w:t>
            </w:r>
          </w:p>
        </w:tc>
      </w:tr>
      <w:tr w:rsidR="00FD1A72" w:rsidRPr="00566ECB" w:rsidTr="00255506">
        <w:trPr>
          <w:gridAfter w:val="2"/>
          <w:wAfter w:w="250" w:type="dxa"/>
          <w:trHeight w:val="390"/>
        </w:trPr>
        <w:tc>
          <w:tcPr>
            <w:tcW w:w="10065" w:type="dxa"/>
            <w:shd w:val="clear" w:color="auto" w:fill="FFFFFF"/>
          </w:tcPr>
          <w:p w:rsidR="00FD1A72" w:rsidRPr="007D7957" w:rsidRDefault="00FD1A72" w:rsidP="0025550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7D7957">
              <w:rPr>
                <w:b/>
                <w:bCs/>
                <w:sz w:val="24"/>
                <w:szCs w:val="24"/>
                <w:lang w:eastAsia="en-US"/>
              </w:rPr>
              <w:t>4. Информация о проведении собрания собственников жилых помещений по принятию следующих решений</w:t>
            </w:r>
            <w:r w:rsidRPr="007D7957">
              <w:rPr>
                <w:bCs/>
                <w:sz w:val="24"/>
                <w:szCs w:val="24"/>
                <w:lang w:eastAsia="en-US"/>
              </w:rPr>
              <w:t>:</w:t>
            </w:r>
          </w:p>
          <w:p w:rsidR="00FD1A72" w:rsidRPr="007D7957" w:rsidRDefault="00FD1A72" w:rsidP="00255506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566ECB">
              <w:rPr>
                <w:bCs/>
                <w:sz w:val="28"/>
                <w:szCs w:val="28"/>
                <w:lang w:eastAsia="en-US"/>
              </w:rPr>
              <w:t xml:space="preserve">- </w:t>
            </w:r>
            <w:r w:rsidRPr="007D7957">
              <w:rPr>
                <w:bCs/>
                <w:sz w:val="26"/>
                <w:szCs w:val="26"/>
                <w:lang w:eastAsia="en-US"/>
              </w:rPr>
              <w:t>об обращении с заявкой по включению дворовой территории в муниципальную программу;</w:t>
            </w:r>
          </w:p>
          <w:p w:rsidR="00FD1A72" w:rsidRPr="007D7957" w:rsidRDefault="00FD1A72" w:rsidP="00255506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7D7957">
              <w:rPr>
                <w:bCs/>
                <w:sz w:val="26"/>
                <w:szCs w:val="26"/>
                <w:lang w:eastAsia="en-US"/>
              </w:rPr>
              <w:t xml:space="preserve">        - о перечне работ по благоустройству дворовой территории, сформированный исходя из минимального перечня работ по благоустройству; </w:t>
            </w:r>
          </w:p>
          <w:p w:rsidR="00FD1A72" w:rsidRPr="007D7957" w:rsidRDefault="00FD1A72" w:rsidP="00255506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7D7957">
              <w:rPr>
                <w:bCs/>
                <w:sz w:val="26"/>
                <w:szCs w:val="26"/>
                <w:lang w:eastAsia="en-US"/>
              </w:rPr>
              <w:t xml:space="preserve">        - о перечне работ по благоустройству дворовой территории, сформированный исходя из дополнительного перечня работ по благоустройству (в случае принятие такого решения собственниками помещений);</w:t>
            </w:r>
          </w:p>
          <w:p w:rsidR="00FD1A72" w:rsidRPr="007D7957" w:rsidRDefault="00FD1A72" w:rsidP="00255506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7D7957">
              <w:rPr>
                <w:bCs/>
                <w:sz w:val="26"/>
                <w:szCs w:val="26"/>
                <w:lang w:eastAsia="en-US"/>
              </w:rPr>
              <w:t xml:space="preserve">       - о форме и доле финансового и (или) трудового участия заинтересованных лиц в реализации мероприятий по благоустройству дворовой территории;</w:t>
            </w:r>
          </w:p>
          <w:p w:rsidR="00FD1A72" w:rsidRDefault="00FD1A72" w:rsidP="00255506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FD1A72" w:rsidRPr="00D25994" w:rsidRDefault="00FD1A72" w:rsidP="00D25994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2262B9">
              <w:rPr>
                <w:sz w:val="28"/>
                <w:szCs w:val="28"/>
                <w:lang w:eastAsia="en-US"/>
              </w:rPr>
              <w:t>- об обязательном последующем содержании и текущем ремонте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r w:rsidRPr="002262B9">
              <w:rPr>
                <w:sz w:val="28"/>
                <w:szCs w:val="28"/>
                <w:lang w:eastAsia="en-US"/>
              </w:rPr>
              <w:t>объектов внешнего благоустройства, выполненных в рамках мероприятий за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2262B9">
              <w:rPr>
                <w:sz w:val="28"/>
                <w:szCs w:val="28"/>
                <w:lang w:eastAsia="en-US"/>
              </w:rPr>
              <w:t>счет средств собственников помещений в МКД;</w:t>
            </w:r>
          </w:p>
          <w:p w:rsidR="00FD1A72" w:rsidRPr="00566ECB" w:rsidRDefault="00FD1A72" w:rsidP="0025550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7D7957">
              <w:rPr>
                <w:bCs/>
                <w:sz w:val="26"/>
                <w:szCs w:val="26"/>
                <w:lang w:eastAsia="en-US"/>
              </w:rPr>
              <w:t xml:space="preserve">     - об избрании представителя домов, уполномоченного </w:t>
            </w:r>
            <w:r w:rsidRPr="007D7957">
              <w:rPr>
                <w:sz w:val="26"/>
                <w:szCs w:val="26"/>
              </w:rPr>
              <w:t>действовать в интересах собственников помещений многоквартирных домов,</w:t>
            </w:r>
            <w:r>
              <w:rPr>
                <w:sz w:val="26"/>
                <w:szCs w:val="26"/>
              </w:rPr>
              <w:t xml:space="preserve"> </w:t>
            </w:r>
            <w:r w:rsidRPr="007D7957">
              <w:rPr>
                <w:sz w:val="26"/>
                <w:szCs w:val="26"/>
              </w:rPr>
              <w:t>в том числе на представление</w:t>
            </w:r>
            <w:r w:rsidRPr="007D7957">
              <w:rPr>
                <w:bCs/>
                <w:sz w:val="26"/>
                <w:szCs w:val="26"/>
                <w:lang w:eastAsia="en-US"/>
              </w:rPr>
              <w:t xml:space="preserve"> заявки,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территории.</w:t>
            </w:r>
          </w:p>
        </w:tc>
      </w:tr>
      <w:tr w:rsidR="00FD1A72" w:rsidRPr="00566ECB" w:rsidTr="00255506">
        <w:trPr>
          <w:gridAfter w:val="1"/>
          <w:wAfter w:w="14" w:type="dxa"/>
          <w:trHeight w:val="375"/>
        </w:trPr>
        <w:tc>
          <w:tcPr>
            <w:tcW w:w="10301" w:type="dxa"/>
            <w:gridSpan w:val="2"/>
            <w:shd w:val="clear" w:color="auto" w:fill="FFFFFF"/>
            <w:noWrap/>
          </w:tcPr>
          <w:p w:rsidR="00FD1A72" w:rsidRPr="007D7957" w:rsidRDefault="00FD1A72" w:rsidP="00255506">
            <w:pPr>
              <w:rPr>
                <w:b/>
                <w:sz w:val="24"/>
                <w:szCs w:val="24"/>
                <w:lang w:eastAsia="en-US"/>
              </w:rPr>
            </w:pPr>
            <w:r w:rsidRPr="007D7957">
              <w:rPr>
                <w:b/>
                <w:sz w:val="24"/>
                <w:szCs w:val="24"/>
                <w:lang w:eastAsia="en-US"/>
              </w:rPr>
              <w:t>Дата: «____»_____________20___г.</w:t>
            </w:r>
          </w:p>
          <w:p w:rsidR="00FD1A72" w:rsidRPr="007D7957" w:rsidRDefault="00FD1A72" w:rsidP="00255506">
            <w:pPr>
              <w:rPr>
                <w:b/>
                <w:sz w:val="24"/>
                <w:szCs w:val="24"/>
                <w:lang w:eastAsia="en-US"/>
              </w:rPr>
            </w:pPr>
            <w:r w:rsidRPr="007D7957">
              <w:rPr>
                <w:b/>
                <w:sz w:val="24"/>
                <w:szCs w:val="24"/>
                <w:lang w:eastAsia="en-US"/>
              </w:rPr>
              <w:t>Время: _______ час. _______ мин.</w:t>
            </w:r>
          </w:p>
          <w:p w:rsidR="00FD1A72" w:rsidRPr="00566ECB" w:rsidRDefault="00FD1A72" w:rsidP="00255506">
            <w:pPr>
              <w:rPr>
                <w:b/>
                <w:sz w:val="28"/>
                <w:szCs w:val="28"/>
                <w:lang w:eastAsia="en-US"/>
              </w:rPr>
            </w:pPr>
            <w:r w:rsidRPr="007D7957">
              <w:rPr>
                <w:b/>
                <w:sz w:val="24"/>
                <w:szCs w:val="24"/>
                <w:lang w:eastAsia="en-US"/>
              </w:rPr>
              <w:t>Адрес проведения собрания:</w:t>
            </w:r>
            <w:r w:rsidRPr="00566ECB">
              <w:rPr>
                <w:b/>
                <w:sz w:val="28"/>
                <w:szCs w:val="28"/>
                <w:lang w:eastAsia="en-US"/>
              </w:rPr>
              <w:t xml:space="preserve"> _____________________________________________</w:t>
            </w:r>
          </w:p>
          <w:p w:rsidR="00FD1A72" w:rsidRPr="00566ECB" w:rsidRDefault="00FD1A72" w:rsidP="00255506">
            <w:pPr>
              <w:spacing w:after="240"/>
              <w:rPr>
                <w:b/>
                <w:sz w:val="28"/>
                <w:szCs w:val="28"/>
                <w:lang w:eastAsia="en-US"/>
              </w:rPr>
            </w:pPr>
            <w:r w:rsidRPr="00566ECB">
              <w:rPr>
                <w:b/>
                <w:sz w:val="28"/>
                <w:szCs w:val="28"/>
                <w:lang w:eastAsia="en-US"/>
              </w:rPr>
              <w:t xml:space="preserve">_______________________________________________________________________ </w:t>
            </w:r>
          </w:p>
          <w:p w:rsidR="00FD1A72" w:rsidRPr="007D7957" w:rsidRDefault="00FD1A72" w:rsidP="00255506">
            <w:pPr>
              <w:spacing w:after="120"/>
              <w:rPr>
                <w:b/>
                <w:bCs/>
                <w:sz w:val="24"/>
                <w:szCs w:val="24"/>
                <w:lang w:eastAsia="en-US"/>
              </w:rPr>
            </w:pPr>
            <w:r w:rsidRPr="007D7957">
              <w:rPr>
                <w:b/>
                <w:bCs/>
                <w:sz w:val="24"/>
                <w:szCs w:val="24"/>
                <w:lang w:eastAsia="en-US"/>
              </w:rPr>
              <w:t>4. Информация о заявителе:</w:t>
            </w:r>
          </w:p>
          <w:p w:rsidR="00FD1A72" w:rsidRPr="003E200D" w:rsidRDefault="00FD1A72" w:rsidP="0025550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Должность (нужное подчеркнуть): председатель совета дома, председатель товарищества собственников жилья, другое (указать)_______________________</w:t>
            </w:r>
          </w:p>
          <w:p w:rsidR="00FD1A72" w:rsidRPr="003E200D" w:rsidRDefault="00FD1A72" w:rsidP="0025550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____________________________________________________________________</w:t>
            </w:r>
          </w:p>
          <w:p w:rsidR="00FD1A72" w:rsidRPr="003E200D" w:rsidRDefault="00FD1A72" w:rsidP="0025550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ФИО (полностью): _____________________________________________________</w:t>
            </w:r>
          </w:p>
          <w:p w:rsidR="00FD1A72" w:rsidRPr="003E200D" w:rsidRDefault="00FD1A72" w:rsidP="00255506">
            <w:pPr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контактный телефон: __________________________________________________</w:t>
            </w:r>
          </w:p>
          <w:p w:rsidR="00FD1A72" w:rsidRPr="003E200D" w:rsidRDefault="00FD1A72" w:rsidP="00255506">
            <w:pPr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почтовый адрес: _____________________________________________________</w:t>
            </w:r>
          </w:p>
          <w:p w:rsidR="00FD1A72" w:rsidRPr="003E200D" w:rsidRDefault="00FD1A72" w:rsidP="00255506">
            <w:pPr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____________________________________________________________________</w:t>
            </w:r>
          </w:p>
          <w:p w:rsidR="00FD1A72" w:rsidRPr="003E200D" w:rsidRDefault="00FD1A72" w:rsidP="0025550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электронный адрес: ___________________________________________________</w:t>
            </w:r>
          </w:p>
          <w:p w:rsidR="00FD1A72" w:rsidRPr="00566ECB" w:rsidRDefault="00FD1A72" w:rsidP="00255506">
            <w:pPr>
              <w:spacing w:after="200"/>
              <w:jc w:val="both"/>
              <w:rPr>
                <w:bCs/>
                <w:sz w:val="28"/>
                <w:szCs w:val="28"/>
                <w:lang w:eastAsia="en-US"/>
              </w:rPr>
            </w:pPr>
            <w:r w:rsidRPr="003E200D">
              <w:rPr>
                <w:bCs/>
                <w:sz w:val="24"/>
                <w:szCs w:val="24"/>
                <w:lang w:eastAsia="en-US"/>
              </w:rPr>
              <w:t>Подпись  _________________________</w:t>
            </w:r>
          </w:p>
        </w:tc>
      </w:tr>
      <w:tr w:rsidR="00FD1A72" w:rsidRPr="00566ECB" w:rsidTr="00255506">
        <w:trPr>
          <w:trHeight w:val="375"/>
        </w:trPr>
        <w:tc>
          <w:tcPr>
            <w:tcW w:w="10315" w:type="dxa"/>
            <w:gridSpan w:val="3"/>
            <w:shd w:val="clear" w:color="auto" w:fill="FFFFFF"/>
            <w:noWrap/>
          </w:tcPr>
          <w:p w:rsidR="00FD1A72" w:rsidRPr="007D7957" w:rsidRDefault="00FD1A72" w:rsidP="00255506">
            <w:pPr>
              <w:spacing w:after="120"/>
              <w:jc w:val="both"/>
              <w:rPr>
                <w:sz w:val="24"/>
                <w:szCs w:val="24"/>
                <w:lang w:eastAsia="en-US"/>
              </w:rPr>
            </w:pPr>
            <w:r w:rsidRPr="007D7957">
              <w:rPr>
                <w:b/>
                <w:sz w:val="24"/>
                <w:szCs w:val="24"/>
                <w:lang w:eastAsia="en-US"/>
              </w:rPr>
              <w:t>5. Заявку принял:</w:t>
            </w:r>
          </w:p>
          <w:p w:rsidR="00FD1A72" w:rsidRPr="006E29AF" w:rsidRDefault="00FD1A72" w:rsidP="00255506">
            <w:pPr>
              <w:spacing w:after="120"/>
              <w:jc w:val="both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 xml:space="preserve">Заполняется сотрудником </w:t>
            </w:r>
            <w:r>
              <w:rPr>
                <w:sz w:val="24"/>
                <w:szCs w:val="24"/>
                <w:lang w:eastAsia="en-US"/>
              </w:rPr>
              <w:t xml:space="preserve">Администрации </w:t>
            </w:r>
            <w:r w:rsidRPr="006E29AF">
              <w:rPr>
                <w:sz w:val="24"/>
                <w:szCs w:val="24"/>
              </w:rPr>
              <w:t>сельского поселения Сибайский сельсовет муниципального района Баймакский район</w:t>
            </w:r>
            <w:r w:rsidRPr="006E29AF">
              <w:rPr>
                <w:sz w:val="24"/>
                <w:szCs w:val="24"/>
                <w:lang w:eastAsia="en-US"/>
              </w:rPr>
              <w:t xml:space="preserve">  Республики Башкортостан, входящим в состав общественной комиссии</w:t>
            </w:r>
          </w:p>
          <w:p w:rsidR="00FD1A72" w:rsidRPr="003E200D" w:rsidRDefault="00FD1A72" w:rsidP="00255506">
            <w:pPr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 xml:space="preserve">Занимаемая должность:  __________________________________________________ </w:t>
            </w:r>
          </w:p>
          <w:p w:rsidR="00FD1A72" w:rsidRPr="003E200D" w:rsidRDefault="00FD1A72" w:rsidP="00255506">
            <w:pPr>
              <w:ind w:right="-216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ФИО (полностью):  ______________________________________________________</w:t>
            </w:r>
          </w:p>
          <w:p w:rsidR="00FD1A72" w:rsidRPr="003E200D" w:rsidRDefault="00FD1A72" w:rsidP="00255506">
            <w:pPr>
              <w:ind w:right="-216"/>
              <w:rPr>
                <w:sz w:val="24"/>
                <w:szCs w:val="24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Дата: « ____»________________20</w:t>
            </w:r>
            <w:r>
              <w:rPr>
                <w:sz w:val="24"/>
                <w:szCs w:val="24"/>
                <w:lang w:eastAsia="en-US"/>
              </w:rPr>
              <w:t>_</w:t>
            </w:r>
            <w:r w:rsidRPr="003E200D">
              <w:rPr>
                <w:sz w:val="24"/>
                <w:szCs w:val="24"/>
                <w:lang w:eastAsia="en-US"/>
              </w:rPr>
              <w:t xml:space="preserve">__г. </w:t>
            </w:r>
          </w:p>
          <w:p w:rsidR="00FD1A72" w:rsidRPr="00566ECB" w:rsidRDefault="00FD1A72" w:rsidP="00255506">
            <w:pPr>
              <w:rPr>
                <w:sz w:val="28"/>
                <w:szCs w:val="28"/>
                <w:lang w:eastAsia="en-US"/>
              </w:rPr>
            </w:pPr>
            <w:r w:rsidRPr="003E200D">
              <w:rPr>
                <w:sz w:val="24"/>
                <w:szCs w:val="24"/>
                <w:lang w:eastAsia="en-US"/>
              </w:rPr>
              <w:t>Подпись  _________________________</w:t>
            </w:r>
          </w:p>
        </w:tc>
      </w:tr>
    </w:tbl>
    <w:p w:rsidR="00FD1A72" w:rsidRDefault="00FD1A72" w:rsidP="006A3390"/>
    <w:sectPr w:rsidR="00FD1A72" w:rsidSect="00812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ash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17AB"/>
    <w:multiLevelType w:val="hybridMultilevel"/>
    <w:tmpl w:val="E6C229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8E36C7"/>
    <w:multiLevelType w:val="hybridMultilevel"/>
    <w:tmpl w:val="BEBCA1C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E2D"/>
    <w:rsid w:val="000473AE"/>
    <w:rsid w:val="00047C54"/>
    <w:rsid w:val="00060227"/>
    <w:rsid w:val="00097716"/>
    <w:rsid w:val="00111217"/>
    <w:rsid w:val="00122142"/>
    <w:rsid w:val="001E457F"/>
    <w:rsid w:val="00217963"/>
    <w:rsid w:val="002262B9"/>
    <w:rsid w:val="00255506"/>
    <w:rsid w:val="002C0F40"/>
    <w:rsid w:val="00320AB6"/>
    <w:rsid w:val="00385ED2"/>
    <w:rsid w:val="003E200D"/>
    <w:rsid w:val="00455672"/>
    <w:rsid w:val="004858CE"/>
    <w:rsid w:val="004E2C69"/>
    <w:rsid w:val="00552E7D"/>
    <w:rsid w:val="00565E2D"/>
    <w:rsid w:val="00566ECB"/>
    <w:rsid w:val="00680D08"/>
    <w:rsid w:val="006912E5"/>
    <w:rsid w:val="006A3390"/>
    <w:rsid w:val="006E29AF"/>
    <w:rsid w:val="007D536F"/>
    <w:rsid w:val="007D7957"/>
    <w:rsid w:val="00812494"/>
    <w:rsid w:val="0087261C"/>
    <w:rsid w:val="008A03D0"/>
    <w:rsid w:val="008B6BD7"/>
    <w:rsid w:val="0097371E"/>
    <w:rsid w:val="00981D3E"/>
    <w:rsid w:val="00A0084E"/>
    <w:rsid w:val="00A32EB3"/>
    <w:rsid w:val="00A52820"/>
    <w:rsid w:val="00A73B5F"/>
    <w:rsid w:val="00A8184F"/>
    <w:rsid w:val="00BB5A6D"/>
    <w:rsid w:val="00C747E3"/>
    <w:rsid w:val="00CE0653"/>
    <w:rsid w:val="00D25994"/>
    <w:rsid w:val="00D4494B"/>
    <w:rsid w:val="00D45B7F"/>
    <w:rsid w:val="00D93992"/>
    <w:rsid w:val="00E72C4E"/>
    <w:rsid w:val="00EC1396"/>
    <w:rsid w:val="00F37C8C"/>
    <w:rsid w:val="00F750D5"/>
    <w:rsid w:val="00FD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E2D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5E2D"/>
    <w:rPr>
      <w:rFonts w:cs="Times New Roman"/>
      <w:color w:val="0000FF"/>
      <w:u w:val="single"/>
    </w:rPr>
  </w:style>
  <w:style w:type="paragraph" w:customStyle="1" w:styleId="1">
    <w:name w:val="Абзац списка1"/>
    <w:basedOn w:val="Normal"/>
    <w:uiPriority w:val="99"/>
    <w:rsid w:val="00565E2D"/>
    <w:pPr>
      <w:ind w:left="720"/>
    </w:pPr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99"/>
    <w:qFormat/>
    <w:rsid w:val="002262B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EC1396"/>
    <w:pPr>
      <w:suppressAutoHyphens/>
      <w:jc w:val="center"/>
    </w:pPr>
    <w:rPr>
      <w:rFonts w:ascii="Times New Roman Bash" w:hAnsi="Times New Roman Bash"/>
      <w:b/>
      <w:sz w:val="24"/>
      <w:szCs w:val="24"/>
      <w:lang w:val="be-BY"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C1396"/>
    <w:rPr>
      <w:rFonts w:ascii="Times New Roman Bash" w:hAnsi="Times New Roman Bash" w:cs="Times New Roman"/>
      <w:b/>
      <w:sz w:val="24"/>
      <w:szCs w:val="24"/>
      <w:lang w:val="be-BY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9</Pages>
  <Words>2620</Words>
  <Characters>14940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Васенина Зульфия Азатовна</dc:creator>
  <cp:keywords/>
  <dc:description/>
  <cp:lastModifiedBy>С.С Старый Сибай</cp:lastModifiedBy>
  <cp:revision>7</cp:revision>
  <cp:lastPrinted>2017-10-16T03:33:00Z</cp:lastPrinted>
  <dcterms:created xsi:type="dcterms:W3CDTF">2017-10-02T09:43:00Z</dcterms:created>
  <dcterms:modified xsi:type="dcterms:W3CDTF">2017-10-17T10:01:00Z</dcterms:modified>
</cp:coreProperties>
</file>