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512" w:rsidRDefault="00C92512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92512" w:rsidRDefault="00C92512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92512" w:rsidRDefault="00C92512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92512" w:rsidRDefault="00C92512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92512" w:rsidRDefault="00C92512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92512" w:rsidRDefault="00C92512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92512" w:rsidRDefault="00C92512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92512" w:rsidRDefault="00C92512" w:rsidP="00105277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/>
          <w:sz w:val="24"/>
          <w:szCs w:val="24"/>
        </w:rPr>
      </w:pPr>
    </w:p>
    <w:p w:rsidR="00C92512" w:rsidRDefault="00C92512" w:rsidP="00105277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/>
          <w:sz w:val="24"/>
          <w:szCs w:val="24"/>
        </w:rPr>
      </w:pPr>
    </w:p>
    <w:p w:rsidR="00C92512" w:rsidRDefault="00C92512" w:rsidP="00105277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/>
          <w:sz w:val="24"/>
          <w:szCs w:val="24"/>
        </w:rPr>
      </w:pPr>
    </w:p>
    <w:p w:rsidR="00C92512" w:rsidRDefault="00C92512" w:rsidP="00105277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Главе Администрации сельского поселения Сибайский сельсовет муниципального района  Баймакский район </w:t>
      </w:r>
    </w:p>
    <w:p w:rsidR="00C92512" w:rsidRDefault="00C92512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E2C88">
        <w:rPr>
          <w:rFonts w:ascii="Times New Roman" w:hAnsi="Times New Roman"/>
          <w:sz w:val="24"/>
          <w:szCs w:val="24"/>
        </w:rPr>
        <w:t>т _____</w:t>
      </w:r>
      <w:r>
        <w:rPr>
          <w:rFonts w:ascii="Times New Roman" w:hAnsi="Times New Roman"/>
          <w:sz w:val="24"/>
          <w:szCs w:val="24"/>
        </w:rPr>
        <w:t>____</w:t>
      </w:r>
      <w:r w:rsidRPr="008E2C88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</w:t>
      </w:r>
      <w:r w:rsidRPr="008E2C88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C92512" w:rsidRPr="008E2C88" w:rsidRDefault="00C92512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C92512" w:rsidRPr="008E2C88" w:rsidRDefault="00C92512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C92512" w:rsidRPr="008E2C88" w:rsidRDefault="00C92512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C92512" w:rsidRDefault="00C92512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C92512" w:rsidRPr="008351BB" w:rsidRDefault="00C92512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C92512" w:rsidRPr="008351BB" w:rsidRDefault="00C92512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C92512" w:rsidRPr="008351BB" w:rsidSect="002F3C6C">
          <w:headerReference w:type="default" r:id="rId6"/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C92512" w:rsidRPr="008351BB" w:rsidRDefault="00C92512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/>
          <w:b/>
          <w:spacing w:val="80"/>
          <w:sz w:val="28"/>
          <w:szCs w:val="24"/>
        </w:rPr>
        <w:t>ОБРАЩЕНИЕ</w:t>
      </w:r>
    </w:p>
    <w:p w:rsidR="00C92512" w:rsidRPr="008E2C88" w:rsidRDefault="00C92512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гражданина, представителя организации по фактам коррупционных правонаруше</w:t>
      </w:r>
      <w:r w:rsidRPr="008E2C88">
        <w:rPr>
          <w:rFonts w:ascii="Times New Roman" w:hAnsi="Times New Roman"/>
          <w:sz w:val="24"/>
          <w:szCs w:val="24"/>
        </w:rPr>
        <w:t>ний</w:t>
      </w:r>
    </w:p>
    <w:p w:rsidR="00C92512" w:rsidRPr="005D416B" w:rsidRDefault="00C92512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Сообщаю, что:</w:t>
      </w:r>
    </w:p>
    <w:p w:rsidR="00C92512" w:rsidRPr="005D416B" w:rsidRDefault="00C92512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C92512" w:rsidRPr="008E2C88" w:rsidRDefault="00C92512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муниципального служащего или руководителя подведомственной организации)</w:t>
      </w:r>
    </w:p>
    <w:p w:rsidR="00C92512" w:rsidRPr="005D416B" w:rsidRDefault="00C92512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C92512" w:rsidRPr="008E2C88" w:rsidRDefault="00C92512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муниципальным служащим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C92512" w:rsidRPr="005D416B" w:rsidRDefault="00C92512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C92512" w:rsidRPr="008E2C88" w:rsidRDefault="00C92512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>муниципальный  служащий)</w:t>
      </w:r>
    </w:p>
    <w:p w:rsidR="00C92512" w:rsidRPr="008E2C88" w:rsidRDefault="00C92512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92512" w:rsidRPr="008E2C88" w:rsidRDefault="00C92512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C92512" w:rsidRPr="008E2C88" w:rsidRDefault="00C92512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92512" w:rsidRPr="005D416B" w:rsidRDefault="00C92512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C92512" w:rsidRPr="002F3C6C" w:rsidRDefault="00C92512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C92512" w:rsidRDefault="00C92512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C92512" w:rsidRPr="008E2C88" w:rsidRDefault="00C92512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92512" w:rsidRPr="008E2C88" w:rsidRDefault="00C92512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C92512" w:rsidRPr="008E2C88" w:rsidRDefault="00C92512" w:rsidP="00CF2184">
      <w:pPr>
        <w:ind w:firstLine="708"/>
        <w:rPr>
          <w:rFonts w:ascii="Times New Roman" w:hAnsi="Times New Roman"/>
          <w:sz w:val="18"/>
        </w:rPr>
      </w:pP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>(</w:t>
      </w:r>
      <w:r w:rsidRPr="008E2C88">
        <w:rPr>
          <w:rFonts w:ascii="Times New Roman" w:hAnsi="Times New Roman"/>
          <w:sz w:val="20"/>
          <w:szCs w:val="24"/>
        </w:rPr>
        <w:t xml:space="preserve"> подпись, инициалы и фамилия)</w:t>
      </w:r>
    </w:p>
    <w:sectPr w:rsidR="00C92512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512" w:rsidRDefault="00C92512" w:rsidP="004811C4">
      <w:pPr>
        <w:spacing w:after="0" w:line="240" w:lineRule="auto"/>
      </w:pPr>
      <w:r>
        <w:separator/>
      </w:r>
    </w:p>
  </w:endnote>
  <w:endnote w:type="continuationSeparator" w:id="0">
    <w:p w:rsidR="00C92512" w:rsidRDefault="00C92512" w:rsidP="0048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512" w:rsidRDefault="00C92512" w:rsidP="004811C4">
      <w:pPr>
        <w:spacing w:after="0" w:line="240" w:lineRule="auto"/>
      </w:pPr>
      <w:r>
        <w:separator/>
      </w:r>
    </w:p>
  </w:footnote>
  <w:footnote w:type="continuationSeparator" w:id="0">
    <w:p w:rsidR="00C92512" w:rsidRDefault="00C92512" w:rsidP="00481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12" w:rsidRPr="00032D37" w:rsidRDefault="00C92512" w:rsidP="002E02A5">
    <w:pPr>
      <w:shd w:val="clear" w:color="auto" w:fill="FFFFFF"/>
      <w:spacing w:after="0"/>
      <w:jc w:val="center"/>
      <w:rPr>
        <w:rFonts w:ascii="Times New Roman" w:hAnsi="Times New Roman"/>
        <w:sz w:val="20"/>
        <w:szCs w:val="20"/>
      </w:rPr>
    </w:pPr>
    <w:bookmarkStart w:id="0" w:name="_GoBack"/>
  </w:p>
  <w:p w:rsidR="00C92512" w:rsidRDefault="00C92512" w:rsidP="00032D37">
    <w:pPr>
      <w:shd w:val="clear" w:color="auto" w:fill="FFFFFF"/>
      <w:spacing w:after="0" w:line="240" w:lineRule="auto"/>
      <w:jc w:val="right"/>
      <w:rPr>
        <w:sz w:val="28"/>
        <w:szCs w:val="28"/>
      </w:rPr>
    </w:pPr>
  </w:p>
  <w:bookmarkEnd w:id="0"/>
  <w:p w:rsidR="00C92512" w:rsidRDefault="00C92512" w:rsidP="004811C4">
    <w:pPr>
      <w:pStyle w:val="Header"/>
      <w:tabs>
        <w:tab w:val="clear" w:pos="4677"/>
        <w:tab w:val="clear" w:pos="9355"/>
        <w:tab w:val="left" w:pos="802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2393"/>
    <w:rsid w:val="00032D37"/>
    <w:rsid w:val="00042598"/>
    <w:rsid w:val="00105277"/>
    <w:rsid w:val="00105EF1"/>
    <w:rsid w:val="00153618"/>
    <w:rsid w:val="00194398"/>
    <w:rsid w:val="001D7615"/>
    <w:rsid w:val="00220A72"/>
    <w:rsid w:val="002C78C7"/>
    <w:rsid w:val="002E02A5"/>
    <w:rsid w:val="002F3C6C"/>
    <w:rsid w:val="0040411A"/>
    <w:rsid w:val="00421995"/>
    <w:rsid w:val="004811C4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3231C"/>
    <w:rsid w:val="00941E3B"/>
    <w:rsid w:val="00990D4C"/>
    <w:rsid w:val="009C5DD6"/>
    <w:rsid w:val="00B50B49"/>
    <w:rsid w:val="00B87FCB"/>
    <w:rsid w:val="00B93361"/>
    <w:rsid w:val="00C1430F"/>
    <w:rsid w:val="00C2340B"/>
    <w:rsid w:val="00C26D69"/>
    <w:rsid w:val="00C739F6"/>
    <w:rsid w:val="00C92512"/>
    <w:rsid w:val="00CF2184"/>
    <w:rsid w:val="00D1528C"/>
    <w:rsid w:val="00D70F92"/>
    <w:rsid w:val="00DB620A"/>
    <w:rsid w:val="00DF3757"/>
    <w:rsid w:val="00E103AF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30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38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81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811C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81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811C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35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278</Words>
  <Characters>1587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Prokofeva</dc:creator>
  <cp:keywords/>
  <dc:description/>
  <cp:lastModifiedBy>С.С Старый Сибай</cp:lastModifiedBy>
  <cp:revision>9</cp:revision>
  <cp:lastPrinted>2014-01-15T04:36:00Z</cp:lastPrinted>
  <dcterms:created xsi:type="dcterms:W3CDTF">2014-07-07T06:36:00Z</dcterms:created>
  <dcterms:modified xsi:type="dcterms:W3CDTF">2018-05-25T03:51:00Z</dcterms:modified>
</cp:coreProperties>
</file>