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948" w:rsidRPr="002B5158" w:rsidRDefault="00CF1948" w:rsidP="00543B09">
      <w:pPr>
        <w:jc w:val="center"/>
        <w:rPr>
          <w:b/>
          <w:sz w:val="28"/>
          <w:szCs w:val="28"/>
        </w:rPr>
      </w:pPr>
      <w:r w:rsidRPr="002B5158">
        <w:rPr>
          <w:b/>
          <w:sz w:val="28"/>
          <w:szCs w:val="28"/>
        </w:rPr>
        <w:t xml:space="preserve">ПРОТОКОЛ № </w:t>
      </w:r>
      <w:bookmarkStart w:id="0" w:name="_GoBack"/>
      <w:bookmarkEnd w:id="0"/>
    </w:p>
    <w:p w:rsidR="00CF1948" w:rsidRPr="002B5158" w:rsidRDefault="00CF1948" w:rsidP="00543B09">
      <w:pPr>
        <w:jc w:val="center"/>
        <w:rPr>
          <w:sz w:val="28"/>
          <w:szCs w:val="28"/>
        </w:rPr>
      </w:pPr>
      <w:r w:rsidRPr="002B5158">
        <w:rPr>
          <w:sz w:val="28"/>
          <w:szCs w:val="28"/>
        </w:rPr>
        <w:t>схода жителей деревни Калинино муниципального района Баймакский район Республики Башкортостан</w:t>
      </w:r>
    </w:p>
    <w:p w:rsidR="00CF1948" w:rsidRPr="002B5158" w:rsidRDefault="00CF1948" w:rsidP="00543B09">
      <w:pPr>
        <w:jc w:val="center"/>
        <w:rPr>
          <w:sz w:val="28"/>
          <w:szCs w:val="28"/>
        </w:rPr>
      </w:pPr>
    </w:p>
    <w:p w:rsidR="00CF1948" w:rsidRPr="002B5158" w:rsidRDefault="00CF1948" w:rsidP="00E91B73">
      <w:pPr>
        <w:rPr>
          <w:sz w:val="28"/>
          <w:szCs w:val="28"/>
        </w:rPr>
      </w:pPr>
      <w:r w:rsidRPr="002B5158">
        <w:rPr>
          <w:sz w:val="28"/>
          <w:szCs w:val="28"/>
        </w:rPr>
        <w:t xml:space="preserve">Республика Башкортостан, Баймакский                               </w:t>
      </w:r>
      <w:r w:rsidRPr="002B5158">
        <w:rPr>
          <w:sz w:val="28"/>
          <w:szCs w:val="28"/>
          <w:u w:val="single"/>
        </w:rPr>
        <w:t xml:space="preserve">от 22 апреля </w:t>
      </w:r>
      <w:smartTag w:uri="urn:schemas-microsoft-com:office:smarttags" w:element="metricconverter">
        <w:smartTagPr>
          <w:attr w:name="ProductID" w:val="2018 г"/>
        </w:smartTagPr>
        <w:r w:rsidRPr="002B5158">
          <w:rPr>
            <w:sz w:val="28"/>
            <w:szCs w:val="28"/>
            <w:u w:val="single"/>
          </w:rPr>
          <w:t>2018 г</w:t>
        </w:r>
      </w:smartTag>
      <w:r w:rsidRPr="002B5158">
        <w:rPr>
          <w:sz w:val="28"/>
          <w:szCs w:val="28"/>
          <w:u w:val="single"/>
        </w:rPr>
        <w:t>.</w:t>
      </w:r>
      <w:r w:rsidRPr="002B5158">
        <w:rPr>
          <w:sz w:val="28"/>
          <w:szCs w:val="28"/>
        </w:rPr>
        <w:t xml:space="preserve">   </w:t>
      </w:r>
    </w:p>
    <w:p w:rsidR="00CF1948" w:rsidRPr="002B5158" w:rsidRDefault="00CF1948" w:rsidP="00E91B73">
      <w:pPr>
        <w:rPr>
          <w:sz w:val="28"/>
          <w:szCs w:val="28"/>
          <w:u w:val="single"/>
        </w:rPr>
      </w:pPr>
      <w:r w:rsidRPr="002B5158">
        <w:rPr>
          <w:sz w:val="28"/>
          <w:szCs w:val="28"/>
        </w:rPr>
        <w:t>район, д.</w:t>
      </w:r>
      <w:r w:rsidRPr="002B5158">
        <w:rPr>
          <w:sz w:val="28"/>
          <w:szCs w:val="28"/>
          <w:u w:val="single"/>
        </w:rPr>
        <w:t xml:space="preserve"> Калинино</w:t>
      </w:r>
    </w:p>
    <w:p w:rsidR="00CF1948" w:rsidRPr="002B5158" w:rsidRDefault="00CF1948" w:rsidP="002B5158">
      <w:pPr>
        <w:tabs>
          <w:tab w:val="left" w:pos="267"/>
          <w:tab w:val="center" w:pos="4677"/>
        </w:tabs>
        <w:rPr>
          <w:sz w:val="28"/>
          <w:szCs w:val="28"/>
        </w:rPr>
      </w:pPr>
      <w:r>
        <w:rPr>
          <w:b/>
          <w:sz w:val="28"/>
          <w:szCs w:val="28"/>
        </w:rPr>
        <w:tab/>
      </w:r>
      <w:r w:rsidRPr="002B5158">
        <w:rPr>
          <w:b/>
          <w:sz w:val="28"/>
          <w:szCs w:val="28"/>
        </w:rPr>
        <w:t xml:space="preserve">                                                                                  </w:t>
      </w:r>
    </w:p>
    <w:p w:rsidR="00CF1948" w:rsidRPr="002B5158" w:rsidRDefault="00CF1948" w:rsidP="00E91B73">
      <w:pPr>
        <w:jc w:val="both"/>
        <w:rPr>
          <w:b/>
          <w:sz w:val="28"/>
          <w:szCs w:val="28"/>
        </w:rPr>
      </w:pPr>
      <w:r w:rsidRPr="002B5158">
        <w:rPr>
          <w:b/>
          <w:sz w:val="28"/>
          <w:szCs w:val="28"/>
        </w:rPr>
        <w:t xml:space="preserve">Форма проведения общего схода: </w:t>
      </w:r>
      <w:r w:rsidRPr="002B5158">
        <w:rPr>
          <w:sz w:val="28"/>
          <w:szCs w:val="28"/>
        </w:rPr>
        <w:t>совместное присутствие жителей села для обсуждения вопросов повестки дня и принятие по ним решений.</w:t>
      </w:r>
    </w:p>
    <w:p w:rsidR="00CF1948" w:rsidRPr="002B5158" w:rsidRDefault="00CF1948" w:rsidP="00543B09">
      <w:pPr>
        <w:jc w:val="both"/>
        <w:rPr>
          <w:bCs/>
          <w:sz w:val="28"/>
          <w:szCs w:val="28"/>
          <w:lang w:eastAsia="en-US"/>
        </w:rPr>
      </w:pPr>
      <w:r w:rsidRPr="002B5158">
        <w:rPr>
          <w:b/>
          <w:bCs/>
          <w:sz w:val="28"/>
          <w:szCs w:val="28"/>
        </w:rPr>
        <w:t xml:space="preserve">Место проведения: </w:t>
      </w:r>
      <w:r w:rsidRPr="002B5158">
        <w:rPr>
          <w:bCs/>
          <w:sz w:val="28"/>
          <w:szCs w:val="28"/>
        </w:rPr>
        <w:t xml:space="preserve">Республика Башкортостан, Баймакский район, </w:t>
      </w:r>
      <w:r w:rsidRPr="002B5158">
        <w:rPr>
          <w:sz w:val="28"/>
          <w:szCs w:val="28"/>
        </w:rPr>
        <w:t>д. Калинино возле местного клуба</w:t>
      </w:r>
    </w:p>
    <w:p w:rsidR="00CF1948" w:rsidRPr="002B5158" w:rsidRDefault="00CF1948" w:rsidP="00543B09">
      <w:pPr>
        <w:jc w:val="both"/>
        <w:rPr>
          <w:sz w:val="28"/>
          <w:szCs w:val="28"/>
        </w:rPr>
      </w:pPr>
      <w:r w:rsidRPr="002B5158">
        <w:rPr>
          <w:b/>
          <w:sz w:val="28"/>
          <w:szCs w:val="28"/>
        </w:rPr>
        <w:t>Присутствовали:</w:t>
      </w:r>
      <w:r w:rsidRPr="002B5158">
        <w:rPr>
          <w:sz w:val="28"/>
          <w:szCs w:val="28"/>
        </w:rPr>
        <w:t xml:space="preserve"> Глава СП Сибайский сельсовет– Галина А.Б., капитан полиции  - Сибаев А.М., депутат округа №10 Косарев Павел Петрович, местные жители в количестве 51 человек. </w:t>
      </w:r>
    </w:p>
    <w:p w:rsidR="00CF1948" w:rsidRPr="002B5158" w:rsidRDefault="00CF1948" w:rsidP="00543B09">
      <w:pPr>
        <w:tabs>
          <w:tab w:val="left" w:pos="300"/>
        </w:tabs>
        <w:jc w:val="both"/>
        <w:rPr>
          <w:sz w:val="28"/>
          <w:szCs w:val="28"/>
        </w:rPr>
      </w:pPr>
      <w:r w:rsidRPr="002B5158">
        <w:rPr>
          <w:sz w:val="28"/>
          <w:szCs w:val="28"/>
        </w:rPr>
        <w:tab/>
      </w:r>
    </w:p>
    <w:p w:rsidR="00CF1948" w:rsidRPr="002B5158" w:rsidRDefault="00CF1948" w:rsidP="00543B09">
      <w:pPr>
        <w:tabs>
          <w:tab w:val="left" w:pos="300"/>
        </w:tabs>
        <w:jc w:val="both"/>
        <w:rPr>
          <w:sz w:val="28"/>
          <w:szCs w:val="28"/>
        </w:rPr>
      </w:pPr>
      <w:r w:rsidRPr="002B5158">
        <w:rPr>
          <w:b/>
          <w:sz w:val="28"/>
          <w:szCs w:val="28"/>
        </w:rPr>
        <w:t>Повестка дня</w:t>
      </w:r>
      <w:r w:rsidRPr="002B5158">
        <w:rPr>
          <w:sz w:val="28"/>
          <w:szCs w:val="28"/>
        </w:rPr>
        <w:t xml:space="preserve">: </w:t>
      </w:r>
    </w:p>
    <w:p w:rsidR="00CF1948" w:rsidRPr="002B5158" w:rsidRDefault="00CF1948" w:rsidP="00041F1A">
      <w:pPr>
        <w:pStyle w:val="ListParagraph"/>
        <w:numPr>
          <w:ilvl w:val="0"/>
          <w:numId w:val="1"/>
        </w:numPr>
        <w:tabs>
          <w:tab w:val="left" w:pos="300"/>
        </w:tabs>
        <w:jc w:val="both"/>
        <w:rPr>
          <w:sz w:val="28"/>
          <w:szCs w:val="28"/>
        </w:rPr>
      </w:pPr>
      <w:r w:rsidRPr="002B5158">
        <w:rPr>
          <w:sz w:val="28"/>
          <w:szCs w:val="28"/>
        </w:rPr>
        <w:t>Избрание председателя и секретаря схода граждан</w:t>
      </w:r>
    </w:p>
    <w:p w:rsidR="00CF1948" w:rsidRPr="002B5158" w:rsidRDefault="00CF1948" w:rsidP="00543B09">
      <w:pPr>
        <w:pStyle w:val="ListParagraph"/>
        <w:numPr>
          <w:ilvl w:val="0"/>
          <w:numId w:val="1"/>
        </w:numPr>
        <w:jc w:val="both"/>
        <w:rPr>
          <w:sz w:val="28"/>
          <w:szCs w:val="28"/>
        </w:rPr>
      </w:pPr>
      <w:r w:rsidRPr="002B5158">
        <w:rPr>
          <w:sz w:val="28"/>
          <w:szCs w:val="28"/>
        </w:rPr>
        <w:t>Об организации пастьбы скота в деревне Калинино</w:t>
      </w:r>
    </w:p>
    <w:p w:rsidR="00CF1948" w:rsidRPr="002B5158" w:rsidRDefault="00CF1948" w:rsidP="00AC34D9">
      <w:pPr>
        <w:pStyle w:val="ListParagraph"/>
        <w:numPr>
          <w:ilvl w:val="0"/>
          <w:numId w:val="1"/>
        </w:numPr>
        <w:jc w:val="both"/>
        <w:rPr>
          <w:sz w:val="28"/>
          <w:szCs w:val="28"/>
        </w:rPr>
      </w:pPr>
      <w:r w:rsidRPr="002B5158">
        <w:rPr>
          <w:sz w:val="28"/>
          <w:szCs w:val="28"/>
        </w:rPr>
        <w:t>Избирание старосты деревни Калинино</w:t>
      </w:r>
    </w:p>
    <w:p w:rsidR="00CF1948" w:rsidRPr="002B5158" w:rsidRDefault="00CF1948" w:rsidP="00EA573B">
      <w:pPr>
        <w:pStyle w:val="ListParagraph"/>
        <w:numPr>
          <w:ilvl w:val="0"/>
          <w:numId w:val="1"/>
        </w:numPr>
        <w:jc w:val="both"/>
        <w:rPr>
          <w:sz w:val="28"/>
          <w:szCs w:val="28"/>
        </w:rPr>
      </w:pPr>
      <w:r w:rsidRPr="002B5158">
        <w:rPr>
          <w:sz w:val="28"/>
          <w:szCs w:val="28"/>
        </w:rPr>
        <w:t>По благоустройству, проведение экологических субботников</w:t>
      </w:r>
    </w:p>
    <w:p w:rsidR="00CF1948" w:rsidRPr="002B5158" w:rsidRDefault="00CF1948" w:rsidP="00C9580C">
      <w:pPr>
        <w:tabs>
          <w:tab w:val="center" w:pos="5102"/>
        </w:tabs>
        <w:jc w:val="both"/>
        <w:rPr>
          <w:b/>
          <w:bCs/>
          <w:sz w:val="28"/>
          <w:szCs w:val="28"/>
        </w:rPr>
      </w:pPr>
    </w:p>
    <w:p w:rsidR="00CF1948" w:rsidRPr="002B5158" w:rsidRDefault="00CF1948" w:rsidP="00C9580C">
      <w:pPr>
        <w:tabs>
          <w:tab w:val="center" w:pos="5102"/>
        </w:tabs>
        <w:jc w:val="both"/>
        <w:rPr>
          <w:b/>
          <w:bCs/>
          <w:sz w:val="28"/>
          <w:szCs w:val="28"/>
        </w:rPr>
      </w:pPr>
      <w:r w:rsidRPr="002B5158">
        <w:rPr>
          <w:b/>
          <w:bCs/>
          <w:sz w:val="28"/>
          <w:szCs w:val="28"/>
        </w:rPr>
        <w:t xml:space="preserve">Время открытия схода: </w:t>
      </w:r>
      <w:r w:rsidRPr="002B5158">
        <w:rPr>
          <w:bCs/>
          <w:sz w:val="28"/>
          <w:szCs w:val="28"/>
        </w:rPr>
        <w:t>10:15 часов</w:t>
      </w:r>
    </w:p>
    <w:p w:rsidR="00CF1948" w:rsidRPr="002B5158" w:rsidRDefault="00CF1948" w:rsidP="00C9580C">
      <w:pPr>
        <w:tabs>
          <w:tab w:val="center" w:pos="5102"/>
        </w:tabs>
        <w:jc w:val="both"/>
        <w:rPr>
          <w:bCs/>
          <w:sz w:val="28"/>
          <w:szCs w:val="28"/>
        </w:rPr>
      </w:pPr>
      <w:r w:rsidRPr="002B5158">
        <w:rPr>
          <w:b/>
          <w:bCs/>
          <w:sz w:val="28"/>
          <w:szCs w:val="28"/>
        </w:rPr>
        <w:t xml:space="preserve">Время закрытия схода:  </w:t>
      </w:r>
      <w:r w:rsidRPr="002B5158">
        <w:rPr>
          <w:bCs/>
          <w:sz w:val="28"/>
          <w:szCs w:val="28"/>
        </w:rPr>
        <w:t xml:space="preserve">11:20 часов       </w:t>
      </w:r>
    </w:p>
    <w:p w:rsidR="00CF1948" w:rsidRPr="002B5158" w:rsidRDefault="00CF1948" w:rsidP="00C9580C">
      <w:pPr>
        <w:tabs>
          <w:tab w:val="center" w:pos="5102"/>
        </w:tabs>
        <w:jc w:val="both"/>
        <w:rPr>
          <w:b/>
          <w:bCs/>
          <w:sz w:val="28"/>
          <w:szCs w:val="28"/>
        </w:rPr>
      </w:pPr>
    </w:p>
    <w:p w:rsidR="00CF1948" w:rsidRPr="002B5158" w:rsidRDefault="00CF1948" w:rsidP="00041F1A">
      <w:pPr>
        <w:pStyle w:val="ListParagraph"/>
        <w:numPr>
          <w:ilvl w:val="0"/>
          <w:numId w:val="6"/>
        </w:numPr>
        <w:tabs>
          <w:tab w:val="left" w:pos="300"/>
        </w:tabs>
        <w:jc w:val="both"/>
        <w:rPr>
          <w:b/>
          <w:sz w:val="28"/>
          <w:szCs w:val="28"/>
        </w:rPr>
      </w:pPr>
      <w:r w:rsidRPr="002B5158">
        <w:rPr>
          <w:b/>
          <w:bCs/>
          <w:sz w:val="28"/>
          <w:szCs w:val="28"/>
        </w:rPr>
        <w:t xml:space="preserve">  </w:t>
      </w:r>
      <w:r w:rsidRPr="002B5158">
        <w:rPr>
          <w:b/>
          <w:sz w:val="28"/>
          <w:szCs w:val="28"/>
        </w:rPr>
        <w:t>Избрание председателя и секретаря схода граждан</w:t>
      </w:r>
    </w:p>
    <w:p w:rsidR="00CF1948" w:rsidRPr="002B5158" w:rsidRDefault="00CF1948" w:rsidP="00041F1A">
      <w:pPr>
        <w:pStyle w:val="ListParagraph"/>
        <w:tabs>
          <w:tab w:val="left" w:pos="300"/>
        </w:tabs>
        <w:ind w:left="1080"/>
        <w:jc w:val="both"/>
        <w:rPr>
          <w:b/>
          <w:sz w:val="28"/>
          <w:szCs w:val="28"/>
        </w:rPr>
      </w:pPr>
    </w:p>
    <w:p w:rsidR="00CF1948" w:rsidRPr="002B5158" w:rsidRDefault="00CF1948" w:rsidP="00C9580C">
      <w:pPr>
        <w:tabs>
          <w:tab w:val="center" w:pos="5102"/>
        </w:tabs>
        <w:jc w:val="both"/>
        <w:rPr>
          <w:bCs/>
          <w:sz w:val="28"/>
          <w:szCs w:val="28"/>
        </w:rPr>
      </w:pPr>
      <w:r w:rsidRPr="002B5158">
        <w:rPr>
          <w:bCs/>
          <w:sz w:val="28"/>
          <w:szCs w:val="28"/>
        </w:rPr>
        <w:t xml:space="preserve">                  Со вступительной речью и с предложением избрать председателя и секретаря схода выступила глава сельского поселения Галина А.Б.</w:t>
      </w:r>
    </w:p>
    <w:p w:rsidR="00CF1948" w:rsidRPr="002B5158" w:rsidRDefault="00CF1948" w:rsidP="00C9580C">
      <w:pPr>
        <w:tabs>
          <w:tab w:val="center" w:pos="5102"/>
        </w:tabs>
        <w:jc w:val="both"/>
        <w:rPr>
          <w:bCs/>
          <w:sz w:val="28"/>
          <w:szCs w:val="28"/>
        </w:rPr>
      </w:pPr>
      <w:r w:rsidRPr="002B5158">
        <w:rPr>
          <w:bCs/>
          <w:sz w:val="28"/>
          <w:szCs w:val="28"/>
        </w:rPr>
        <w:t>Избрать председателем схода граждан - Галину А.Б. и секретарем  - Ибрагимову Р.Ф.</w:t>
      </w:r>
    </w:p>
    <w:p w:rsidR="00CF1948" w:rsidRPr="002B5158" w:rsidRDefault="00CF1948" w:rsidP="00C9580C">
      <w:pPr>
        <w:tabs>
          <w:tab w:val="center" w:pos="5102"/>
        </w:tabs>
        <w:jc w:val="both"/>
        <w:rPr>
          <w:bCs/>
          <w:sz w:val="28"/>
          <w:szCs w:val="28"/>
        </w:rPr>
      </w:pPr>
      <w:r w:rsidRPr="002B5158">
        <w:rPr>
          <w:bCs/>
          <w:sz w:val="28"/>
          <w:szCs w:val="28"/>
        </w:rPr>
        <w:t>«ЗА» - 51 жителей села</w:t>
      </w:r>
    </w:p>
    <w:p w:rsidR="00CF1948" w:rsidRPr="002B5158" w:rsidRDefault="00CF1948" w:rsidP="00C9580C">
      <w:pPr>
        <w:tabs>
          <w:tab w:val="center" w:pos="5102"/>
        </w:tabs>
        <w:jc w:val="both"/>
        <w:rPr>
          <w:bCs/>
          <w:sz w:val="28"/>
          <w:szCs w:val="28"/>
        </w:rPr>
      </w:pPr>
      <w:r w:rsidRPr="002B5158">
        <w:rPr>
          <w:bCs/>
          <w:sz w:val="28"/>
          <w:szCs w:val="28"/>
        </w:rPr>
        <w:t>«ПРОТИВ» - нет</w:t>
      </w:r>
    </w:p>
    <w:p w:rsidR="00CF1948" w:rsidRPr="002B5158" w:rsidRDefault="00CF1948" w:rsidP="00C9580C">
      <w:pPr>
        <w:tabs>
          <w:tab w:val="center" w:pos="5102"/>
        </w:tabs>
        <w:jc w:val="both"/>
        <w:rPr>
          <w:b/>
          <w:bCs/>
          <w:sz w:val="28"/>
          <w:szCs w:val="28"/>
        </w:rPr>
      </w:pPr>
      <w:r w:rsidRPr="002B5158">
        <w:rPr>
          <w:bCs/>
          <w:sz w:val="28"/>
          <w:szCs w:val="28"/>
        </w:rPr>
        <w:t xml:space="preserve">«ВОЗДЕРЖАЛСЯ» - нет                                                                        </w:t>
      </w:r>
    </w:p>
    <w:p w:rsidR="00CF1948" w:rsidRPr="002B5158" w:rsidRDefault="00CF1948" w:rsidP="00C9580C">
      <w:pPr>
        <w:pStyle w:val="ListParagraph"/>
        <w:jc w:val="both"/>
        <w:rPr>
          <w:sz w:val="28"/>
          <w:szCs w:val="28"/>
        </w:rPr>
      </w:pPr>
    </w:p>
    <w:p w:rsidR="00CF1948" w:rsidRPr="002B5158" w:rsidRDefault="00CF1948" w:rsidP="005624FE">
      <w:pPr>
        <w:pStyle w:val="ListParagraph"/>
        <w:numPr>
          <w:ilvl w:val="0"/>
          <w:numId w:val="6"/>
        </w:numPr>
        <w:jc w:val="both"/>
        <w:rPr>
          <w:b/>
          <w:sz w:val="28"/>
          <w:szCs w:val="28"/>
        </w:rPr>
      </w:pPr>
      <w:r w:rsidRPr="002B5158">
        <w:rPr>
          <w:b/>
          <w:sz w:val="28"/>
          <w:szCs w:val="28"/>
        </w:rPr>
        <w:t>Об организации пастьбы скота в деревне Калинино</w:t>
      </w:r>
    </w:p>
    <w:p w:rsidR="00CF1948" w:rsidRPr="002B5158" w:rsidRDefault="00CF1948" w:rsidP="00C9580C">
      <w:pPr>
        <w:jc w:val="both"/>
        <w:rPr>
          <w:sz w:val="28"/>
          <w:szCs w:val="28"/>
        </w:rPr>
      </w:pPr>
    </w:p>
    <w:p w:rsidR="00CF1948" w:rsidRPr="002B5158" w:rsidRDefault="00CF1948" w:rsidP="00EF30EE">
      <w:pPr>
        <w:jc w:val="both"/>
        <w:rPr>
          <w:sz w:val="28"/>
          <w:szCs w:val="28"/>
        </w:rPr>
      </w:pPr>
      <w:r w:rsidRPr="002B5158">
        <w:rPr>
          <w:sz w:val="28"/>
          <w:szCs w:val="28"/>
        </w:rPr>
        <w:t xml:space="preserve">                По</w:t>
      </w:r>
      <w:r w:rsidRPr="002B5158">
        <w:rPr>
          <w:b/>
          <w:sz w:val="28"/>
          <w:szCs w:val="28"/>
        </w:rPr>
        <w:t xml:space="preserve"> </w:t>
      </w:r>
      <w:r w:rsidRPr="002B5158">
        <w:rPr>
          <w:sz w:val="28"/>
          <w:szCs w:val="28"/>
        </w:rPr>
        <w:t xml:space="preserve">второму вопросу выступила глава сельского поселения Галина А.Б.. Для организованного выпаса скота, нужно передать сельскохозяйственных животных пастуху стада. Иначе за бесконтрольный выпас домашних животных будем штрафовать владельцев домашних животных. Есть кандидатура Бушуев Николай Федорович.  Расценка за одну голову коровы 300 рублей. Голосование за предложенного кандидата и за расценку:   </w:t>
      </w:r>
    </w:p>
    <w:p w:rsidR="00CF1948" w:rsidRPr="002B5158" w:rsidRDefault="00CF1948" w:rsidP="00EF30EE">
      <w:pPr>
        <w:jc w:val="both"/>
        <w:rPr>
          <w:sz w:val="28"/>
          <w:szCs w:val="28"/>
        </w:rPr>
      </w:pPr>
      <w:r w:rsidRPr="002B5158">
        <w:rPr>
          <w:sz w:val="28"/>
          <w:szCs w:val="28"/>
        </w:rPr>
        <w:t xml:space="preserve">«ЗА» – 50, </w:t>
      </w:r>
    </w:p>
    <w:p w:rsidR="00CF1948" w:rsidRPr="002B5158" w:rsidRDefault="00CF1948" w:rsidP="00EF30EE">
      <w:pPr>
        <w:jc w:val="both"/>
        <w:rPr>
          <w:sz w:val="28"/>
          <w:szCs w:val="28"/>
        </w:rPr>
      </w:pPr>
      <w:r w:rsidRPr="002B5158">
        <w:rPr>
          <w:sz w:val="28"/>
          <w:szCs w:val="28"/>
        </w:rPr>
        <w:t xml:space="preserve">«ПРОТИВ» – 1, </w:t>
      </w:r>
    </w:p>
    <w:p w:rsidR="00CF1948" w:rsidRPr="002B5158" w:rsidRDefault="00CF1948" w:rsidP="00EF30EE">
      <w:pPr>
        <w:jc w:val="both"/>
        <w:rPr>
          <w:sz w:val="28"/>
          <w:szCs w:val="28"/>
        </w:rPr>
      </w:pPr>
      <w:r w:rsidRPr="002B5158">
        <w:rPr>
          <w:sz w:val="28"/>
          <w:szCs w:val="28"/>
        </w:rPr>
        <w:t>«ВОЗДЕРЖАЛИСЬ» – нет.</w:t>
      </w:r>
    </w:p>
    <w:p w:rsidR="00CF1948" w:rsidRPr="002B5158" w:rsidRDefault="00CF1948" w:rsidP="00EF30EE">
      <w:pPr>
        <w:jc w:val="both"/>
        <w:rPr>
          <w:sz w:val="28"/>
          <w:szCs w:val="28"/>
        </w:rPr>
      </w:pPr>
      <w:r w:rsidRPr="002B5158">
        <w:rPr>
          <w:sz w:val="28"/>
          <w:szCs w:val="28"/>
        </w:rPr>
        <w:t xml:space="preserve">Землянский В.Н. выступил с предложением о заключении договоров на организованный выпас скота с администрацией Сибайский сельсовет.  </w:t>
      </w:r>
    </w:p>
    <w:p w:rsidR="00CF1948" w:rsidRPr="002B5158" w:rsidRDefault="00CF1948" w:rsidP="00EF30EE">
      <w:pPr>
        <w:jc w:val="both"/>
        <w:rPr>
          <w:sz w:val="28"/>
          <w:szCs w:val="28"/>
        </w:rPr>
      </w:pPr>
      <w:r w:rsidRPr="002B5158">
        <w:rPr>
          <w:sz w:val="28"/>
          <w:szCs w:val="28"/>
        </w:rPr>
        <w:t>Выступил  капитан полиции Сибаев А.М.. За вольный выпас скота будет штраф.</w:t>
      </w:r>
    </w:p>
    <w:p w:rsidR="00CF1948" w:rsidRPr="002B5158" w:rsidRDefault="00CF1948" w:rsidP="00EF30EE">
      <w:pPr>
        <w:jc w:val="both"/>
        <w:rPr>
          <w:sz w:val="28"/>
          <w:szCs w:val="28"/>
        </w:rPr>
      </w:pPr>
    </w:p>
    <w:p w:rsidR="00CF1948" w:rsidRPr="002B5158" w:rsidRDefault="00CF1948" w:rsidP="005624FE">
      <w:pPr>
        <w:pStyle w:val="ListParagraph"/>
        <w:numPr>
          <w:ilvl w:val="0"/>
          <w:numId w:val="6"/>
        </w:numPr>
        <w:jc w:val="both"/>
        <w:rPr>
          <w:b/>
          <w:sz w:val="28"/>
          <w:szCs w:val="28"/>
        </w:rPr>
      </w:pPr>
      <w:r w:rsidRPr="002B5158">
        <w:rPr>
          <w:b/>
          <w:sz w:val="28"/>
          <w:szCs w:val="28"/>
        </w:rPr>
        <w:t>Избирание старосты деревни Калинино</w:t>
      </w:r>
    </w:p>
    <w:p w:rsidR="00CF1948" w:rsidRPr="002B5158" w:rsidRDefault="00CF1948" w:rsidP="00EF30EE">
      <w:pPr>
        <w:jc w:val="both"/>
        <w:rPr>
          <w:sz w:val="28"/>
          <w:szCs w:val="28"/>
        </w:rPr>
      </w:pPr>
    </w:p>
    <w:p w:rsidR="00CF1948" w:rsidRPr="002B5158" w:rsidRDefault="00CF1948" w:rsidP="00EF30EE">
      <w:pPr>
        <w:jc w:val="both"/>
        <w:rPr>
          <w:sz w:val="28"/>
          <w:szCs w:val="28"/>
        </w:rPr>
      </w:pPr>
      <w:r w:rsidRPr="002B5158">
        <w:rPr>
          <w:sz w:val="28"/>
          <w:szCs w:val="28"/>
        </w:rPr>
        <w:t xml:space="preserve">            По третьему вопросу выступила с докладом о проделанных работах  староста д. Калинино Шакирова Оркия Рашитовна. Есть проблемы: надо починить забор возле клуба, уборка на кладбище, убраться около речки, надо купить ТЭНы в местный клуб. </w:t>
      </w:r>
    </w:p>
    <w:p w:rsidR="00CF1948" w:rsidRPr="002B5158" w:rsidRDefault="00CF1948" w:rsidP="00EF30EE">
      <w:pPr>
        <w:jc w:val="both"/>
        <w:rPr>
          <w:sz w:val="28"/>
          <w:szCs w:val="28"/>
        </w:rPr>
      </w:pPr>
      <w:r w:rsidRPr="002B5158">
        <w:rPr>
          <w:sz w:val="28"/>
          <w:szCs w:val="28"/>
        </w:rPr>
        <w:t xml:space="preserve">Местным жителям необходимо убраться у себя во дворах, есть молодые семьи, которые живут в грязи, не убираются. Надо выписывать штрафы за оставленный мусор в не положенном месте, за мусор во дворах. </w:t>
      </w:r>
    </w:p>
    <w:p w:rsidR="00CF1948" w:rsidRPr="002B5158" w:rsidRDefault="00CF1948" w:rsidP="00C53EC7">
      <w:pPr>
        <w:jc w:val="both"/>
        <w:rPr>
          <w:sz w:val="28"/>
          <w:szCs w:val="28"/>
        </w:rPr>
      </w:pPr>
      <w:r w:rsidRPr="002B5158">
        <w:rPr>
          <w:sz w:val="28"/>
          <w:szCs w:val="28"/>
        </w:rPr>
        <w:t xml:space="preserve">По третьему вопросу было принято решение избрать нового старосту. Предложена кандидатура Кошелева Сергея Николаевича Голосование за предложенного кандидата: </w:t>
      </w:r>
    </w:p>
    <w:p w:rsidR="00CF1948" w:rsidRPr="002B5158" w:rsidRDefault="00CF1948" w:rsidP="00C53EC7">
      <w:pPr>
        <w:jc w:val="both"/>
        <w:rPr>
          <w:sz w:val="28"/>
          <w:szCs w:val="28"/>
        </w:rPr>
      </w:pPr>
      <w:r w:rsidRPr="002B5158">
        <w:rPr>
          <w:sz w:val="28"/>
          <w:szCs w:val="28"/>
        </w:rPr>
        <w:t xml:space="preserve">   «ЗА» – 50,  «ПРОТИВ» – 1,  «ВОЗДЕРЖАЛИСЬ» – нет. </w:t>
      </w:r>
    </w:p>
    <w:p w:rsidR="00CF1948" w:rsidRPr="002B5158" w:rsidRDefault="00CF1948" w:rsidP="00C53EC7">
      <w:pPr>
        <w:jc w:val="both"/>
        <w:rPr>
          <w:sz w:val="28"/>
          <w:szCs w:val="28"/>
        </w:rPr>
      </w:pPr>
      <w:r w:rsidRPr="002B5158">
        <w:rPr>
          <w:sz w:val="28"/>
          <w:szCs w:val="28"/>
        </w:rPr>
        <w:t>Также местными жителями единогласно был избран женсовет. Председатель женсовета – Шайнурова Розалия Мухтаровна, член женсовета – Саргсян Фарида Муртазовна. Единогласно был избран Совет Ветерана. Председатель Совета Ветеранов – Шакирова Оркия Р., члены Сов.Вет. – Байназарова Зубайля Шарифовна, Алмаева Любовь Алексеевна, Хазикарамова Тансылу Хужгалеевна.</w:t>
      </w:r>
    </w:p>
    <w:p w:rsidR="00CF1948" w:rsidRPr="002B5158" w:rsidRDefault="00CF1948" w:rsidP="00C53EC7">
      <w:pPr>
        <w:jc w:val="both"/>
        <w:rPr>
          <w:sz w:val="28"/>
          <w:szCs w:val="28"/>
        </w:rPr>
      </w:pPr>
    </w:p>
    <w:p w:rsidR="00CF1948" w:rsidRPr="002B5158" w:rsidRDefault="00CF1948" w:rsidP="00013C9B">
      <w:pPr>
        <w:pStyle w:val="ListParagraph"/>
        <w:numPr>
          <w:ilvl w:val="0"/>
          <w:numId w:val="6"/>
        </w:numPr>
        <w:jc w:val="both"/>
        <w:rPr>
          <w:b/>
          <w:sz w:val="28"/>
          <w:szCs w:val="28"/>
        </w:rPr>
      </w:pPr>
      <w:r w:rsidRPr="002B5158">
        <w:rPr>
          <w:b/>
          <w:sz w:val="28"/>
          <w:szCs w:val="28"/>
        </w:rPr>
        <w:t>По благоустройству, проведение экологических субботников</w:t>
      </w:r>
    </w:p>
    <w:p w:rsidR="00CF1948" w:rsidRPr="002B5158" w:rsidRDefault="00CF1948" w:rsidP="005624FE">
      <w:pPr>
        <w:pStyle w:val="ListParagraph"/>
        <w:ind w:left="1080"/>
        <w:jc w:val="both"/>
        <w:rPr>
          <w:b/>
          <w:sz w:val="28"/>
          <w:szCs w:val="28"/>
        </w:rPr>
      </w:pPr>
      <w:r w:rsidRPr="002B5158">
        <w:rPr>
          <w:sz w:val="28"/>
          <w:szCs w:val="28"/>
        </w:rPr>
        <w:t xml:space="preserve">     </w:t>
      </w:r>
    </w:p>
    <w:p w:rsidR="00CF1948" w:rsidRPr="002B5158" w:rsidRDefault="00CF1948" w:rsidP="00013C9B">
      <w:pPr>
        <w:jc w:val="both"/>
        <w:rPr>
          <w:sz w:val="28"/>
          <w:szCs w:val="28"/>
        </w:rPr>
      </w:pPr>
      <w:r w:rsidRPr="002B5158">
        <w:rPr>
          <w:sz w:val="28"/>
          <w:szCs w:val="28"/>
        </w:rPr>
        <w:t>Глава СП предложила устроить экологический субботник 29.04.2018 в д. Калинино. Всем жителям убраться у себя в приусадебных участках. Будет проверка.</w:t>
      </w:r>
    </w:p>
    <w:p w:rsidR="00CF1948" w:rsidRPr="002B5158" w:rsidRDefault="00CF1948" w:rsidP="00EF30EE">
      <w:pPr>
        <w:jc w:val="both"/>
        <w:rPr>
          <w:sz w:val="28"/>
          <w:szCs w:val="28"/>
        </w:rPr>
      </w:pPr>
    </w:p>
    <w:p w:rsidR="00CF1948" w:rsidRPr="002B5158" w:rsidRDefault="00CF1948" w:rsidP="005624FE">
      <w:pPr>
        <w:jc w:val="both"/>
        <w:rPr>
          <w:sz w:val="28"/>
          <w:szCs w:val="28"/>
        </w:rPr>
      </w:pPr>
      <w:r w:rsidRPr="002B5158">
        <w:rPr>
          <w:sz w:val="28"/>
          <w:szCs w:val="28"/>
        </w:rPr>
        <w:t xml:space="preserve">                              </w:t>
      </w:r>
    </w:p>
    <w:p w:rsidR="00CF1948" w:rsidRPr="002B5158" w:rsidRDefault="00CF1948" w:rsidP="00E91B73">
      <w:pPr>
        <w:jc w:val="both"/>
        <w:rPr>
          <w:b/>
          <w:sz w:val="28"/>
          <w:szCs w:val="28"/>
        </w:rPr>
      </w:pPr>
      <w:r w:rsidRPr="002B5158">
        <w:rPr>
          <w:b/>
          <w:sz w:val="28"/>
          <w:szCs w:val="28"/>
        </w:rPr>
        <w:t>Председатель:                                        А.Б. Галина</w:t>
      </w:r>
    </w:p>
    <w:p w:rsidR="00CF1948" w:rsidRPr="002B5158" w:rsidRDefault="00CF1948" w:rsidP="00F67FC5">
      <w:pPr>
        <w:jc w:val="both"/>
        <w:rPr>
          <w:b/>
          <w:sz w:val="28"/>
          <w:szCs w:val="28"/>
        </w:rPr>
      </w:pPr>
      <w:r w:rsidRPr="002B5158">
        <w:rPr>
          <w:b/>
          <w:sz w:val="28"/>
          <w:szCs w:val="28"/>
        </w:rPr>
        <w:t>Секретарь:                                              Р.Ф. Ибрагимова</w:t>
      </w:r>
    </w:p>
    <w:sectPr w:rsidR="00CF1948" w:rsidRPr="002B5158" w:rsidSect="009F2963">
      <w:pgSz w:w="11906" w:h="16838"/>
      <w:pgMar w:top="426"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165E5E"/>
    <w:multiLevelType w:val="hybridMultilevel"/>
    <w:tmpl w:val="1D22E70C"/>
    <w:lvl w:ilvl="0" w:tplc="05F4E06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1">
    <w:nsid w:val="16C37C26"/>
    <w:multiLevelType w:val="hybridMultilevel"/>
    <w:tmpl w:val="0108CD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
    <w:nsid w:val="3C6F1B90"/>
    <w:multiLevelType w:val="hybridMultilevel"/>
    <w:tmpl w:val="9A7C3114"/>
    <w:lvl w:ilvl="0" w:tplc="BCD8209E">
      <w:start w:val="2"/>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3">
    <w:nsid w:val="45337EC4"/>
    <w:multiLevelType w:val="hybridMultilevel"/>
    <w:tmpl w:val="00C4BE64"/>
    <w:lvl w:ilvl="0" w:tplc="41747DB4">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4">
    <w:nsid w:val="544D489A"/>
    <w:multiLevelType w:val="hybridMultilevel"/>
    <w:tmpl w:val="0108CD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64C76555"/>
    <w:multiLevelType w:val="hybridMultilevel"/>
    <w:tmpl w:val="0108CD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nsid w:val="7A154329"/>
    <w:multiLevelType w:val="hybridMultilevel"/>
    <w:tmpl w:val="0108CD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
    <w:nsid w:val="7B3B625B"/>
    <w:multiLevelType w:val="hybridMultilevel"/>
    <w:tmpl w:val="0108CD96"/>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num w:numId="1">
    <w:abstractNumId w:val="5"/>
  </w:num>
  <w:num w:numId="2">
    <w:abstractNumId w:val="6"/>
  </w:num>
  <w:num w:numId="3">
    <w:abstractNumId w:val="3"/>
  </w:num>
  <w:num w:numId="4">
    <w:abstractNumId w:val="2"/>
  </w:num>
  <w:num w:numId="5">
    <w:abstractNumId w:val="1"/>
  </w:num>
  <w:num w:numId="6">
    <w:abstractNumId w:val="0"/>
  </w:num>
  <w:num w:numId="7">
    <w:abstractNumId w:val="7"/>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defaultTabStop w:val="708"/>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543B09"/>
    <w:rsid w:val="00013C9B"/>
    <w:rsid w:val="00016E2F"/>
    <w:rsid w:val="00041F1A"/>
    <w:rsid w:val="000536E4"/>
    <w:rsid w:val="00090D0C"/>
    <w:rsid w:val="00161EF7"/>
    <w:rsid w:val="00176694"/>
    <w:rsid w:val="00184007"/>
    <w:rsid w:val="001B7794"/>
    <w:rsid w:val="00270D13"/>
    <w:rsid w:val="002B5158"/>
    <w:rsid w:val="003519C1"/>
    <w:rsid w:val="003E1558"/>
    <w:rsid w:val="003E4F90"/>
    <w:rsid w:val="00445341"/>
    <w:rsid w:val="0048736A"/>
    <w:rsid w:val="00543B09"/>
    <w:rsid w:val="005624FE"/>
    <w:rsid w:val="005F7D2C"/>
    <w:rsid w:val="0060760F"/>
    <w:rsid w:val="006B22B7"/>
    <w:rsid w:val="006C0B42"/>
    <w:rsid w:val="006C2B1C"/>
    <w:rsid w:val="006E61D8"/>
    <w:rsid w:val="0070120A"/>
    <w:rsid w:val="009C7F6E"/>
    <w:rsid w:val="009F2963"/>
    <w:rsid w:val="00A81ED8"/>
    <w:rsid w:val="00AC34D9"/>
    <w:rsid w:val="00AF507D"/>
    <w:rsid w:val="00B965CA"/>
    <w:rsid w:val="00C15C3E"/>
    <w:rsid w:val="00C26B80"/>
    <w:rsid w:val="00C53EC7"/>
    <w:rsid w:val="00C9580C"/>
    <w:rsid w:val="00CF1948"/>
    <w:rsid w:val="00D4238C"/>
    <w:rsid w:val="00DC7A06"/>
    <w:rsid w:val="00DD7562"/>
    <w:rsid w:val="00E13EA4"/>
    <w:rsid w:val="00E91B73"/>
    <w:rsid w:val="00EA573B"/>
    <w:rsid w:val="00EF30EE"/>
    <w:rsid w:val="00F60E88"/>
    <w:rsid w:val="00F67FC5"/>
    <w:rsid w:val="00FD61E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3B09"/>
    <w:rPr>
      <w:rFonts w:ascii="Times New Roman" w:eastAsia="Times New Roman" w:hAnsi="Times New Roman"/>
      <w:sz w:val="24"/>
      <w:szCs w:val="24"/>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543B09"/>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496</TotalTime>
  <Pages>2</Pages>
  <Words>529</Words>
  <Characters>3019</Characters>
  <Application>Microsoft Office Outlook</Application>
  <DocSecurity>0</DocSecurity>
  <Lines>0</Lines>
  <Paragraphs>0</Paragraphs>
  <ScaleCrop>false</ScaleCrop>
  <Company>Reanimator Extreme Edition</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С.С Старый Сибай</cp:lastModifiedBy>
  <cp:revision>9</cp:revision>
  <cp:lastPrinted>2018-05-04T03:48:00Z</cp:lastPrinted>
  <dcterms:created xsi:type="dcterms:W3CDTF">2018-04-23T05:33:00Z</dcterms:created>
  <dcterms:modified xsi:type="dcterms:W3CDTF">2018-06-27T11:14:00Z</dcterms:modified>
</cp:coreProperties>
</file>